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81" w:type="dxa"/>
        <w:tblInd w:w="142" w:type="dxa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B703FB" w14:paraId="21E866AC" w14:textId="77777777" w:rsidTr="0098303A">
        <w:trPr>
          <w:trHeight w:val="253"/>
        </w:trPr>
        <w:tc>
          <w:tcPr>
            <w:tcW w:w="9781" w:type="dxa"/>
            <w:shd w:val="clear" w:color="auto" w:fill="FFFFFF"/>
          </w:tcPr>
          <w:p w14:paraId="21E866AB" w14:textId="6355B87A" w:rsidR="00B703FB" w:rsidRDefault="00BA41D2" w:rsidP="003E7439">
            <w:pPr>
              <w:pStyle w:val="Contenutotabella"/>
              <w:snapToGrid w:val="0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A41D2">
              <w:rPr>
                <w:rFonts w:ascii="Arial" w:hAnsi="Arial" w:cs="Arial"/>
                <w:b/>
                <w:sz w:val="28"/>
                <w:szCs w:val="32"/>
              </w:rPr>
              <w:t>a.s.</w:t>
            </w:r>
            <w:proofErr w:type="spellEnd"/>
            <w:r w:rsidRPr="00BA41D2">
              <w:rPr>
                <w:rFonts w:ascii="Arial" w:hAnsi="Arial" w:cs="Arial"/>
                <w:b/>
                <w:sz w:val="28"/>
                <w:szCs w:val="32"/>
              </w:rPr>
              <w:t xml:space="preserve"> 20</w:t>
            </w:r>
            <w:r w:rsidR="007E110E">
              <w:rPr>
                <w:rFonts w:ascii="Arial" w:hAnsi="Arial" w:cs="Arial"/>
                <w:b/>
                <w:sz w:val="28"/>
                <w:szCs w:val="32"/>
              </w:rPr>
              <w:t>23</w:t>
            </w:r>
            <w:r w:rsidRPr="00BA41D2">
              <w:rPr>
                <w:rFonts w:ascii="Arial" w:hAnsi="Arial" w:cs="Arial"/>
                <w:b/>
                <w:sz w:val="28"/>
                <w:szCs w:val="32"/>
              </w:rPr>
              <w:t>/20</w:t>
            </w:r>
            <w:r w:rsidR="007E110E">
              <w:rPr>
                <w:rFonts w:ascii="Arial" w:hAnsi="Arial" w:cs="Arial"/>
                <w:b/>
                <w:sz w:val="28"/>
                <w:szCs w:val="32"/>
              </w:rPr>
              <w:t>24</w:t>
            </w:r>
          </w:p>
        </w:tc>
      </w:tr>
      <w:tr w:rsidR="00B703FB" w14:paraId="21E866AF" w14:textId="77777777" w:rsidTr="0098303A">
        <w:trPr>
          <w:trHeight w:val="253"/>
        </w:trPr>
        <w:tc>
          <w:tcPr>
            <w:tcW w:w="9781" w:type="dxa"/>
            <w:shd w:val="clear" w:color="auto" w:fill="FFFFFF"/>
          </w:tcPr>
          <w:p w14:paraId="21E866AD" w14:textId="77777777" w:rsidR="00B703FB" w:rsidRDefault="0098303A" w:rsidP="0098303A">
            <w:pPr>
              <w:pStyle w:val="Contenutotabella"/>
              <w:tabs>
                <w:tab w:val="center" w:pos="4678"/>
                <w:tab w:val="right" w:pos="9356"/>
              </w:tabs>
              <w:snapToGrid w:val="0"/>
              <w:ind w:firstLine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</w:t>
            </w:r>
            <w:r w:rsidR="00DB25B5">
              <w:rPr>
                <w:rFonts w:ascii="Arial" w:hAnsi="Arial" w:cs="Arial"/>
                <w:b/>
                <w:sz w:val="32"/>
                <w:szCs w:val="32"/>
              </w:rPr>
              <w:t xml:space="preserve">.0 </w:t>
            </w:r>
            <w:r w:rsidR="00B703FB">
              <w:rPr>
                <w:rFonts w:ascii="Arial" w:hAnsi="Arial" w:cs="Arial"/>
                <w:b/>
                <w:sz w:val="32"/>
                <w:szCs w:val="32"/>
              </w:rPr>
              <w:t xml:space="preserve">SCHEDA </w:t>
            </w:r>
            <w:r w:rsidR="0023578C">
              <w:rPr>
                <w:rFonts w:ascii="Arial" w:hAnsi="Arial" w:cs="Arial"/>
                <w:b/>
                <w:sz w:val="32"/>
                <w:szCs w:val="32"/>
              </w:rPr>
              <w:t>PRESENTAZIONE</w:t>
            </w:r>
            <w:r w:rsidR="00BA41D2">
              <w:rPr>
                <w:rFonts w:ascii="Arial" w:hAnsi="Arial" w:cs="Arial"/>
                <w:b/>
                <w:sz w:val="32"/>
                <w:szCs w:val="32"/>
              </w:rPr>
              <w:t xml:space="preserve"> PROGETTO</w:t>
            </w:r>
          </w:p>
          <w:p w14:paraId="21E866AE" w14:textId="77777777" w:rsidR="0023578C" w:rsidRDefault="0023578C" w:rsidP="0098303A">
            <w:pPr>
              <w:pStyle w:val="Contenutotabella"/>
              <w:tabs>
                <w:tab w:val="center" w:pos="4678"/>
                <w:tab w:val="right" w:pos="9356"/>
              </w:tabs>
              <w:snapToGrid w:val="0"/>
              <w:ind w:firstLine="0"/>
              <w:jc w:val="center"/>
              <w:rPr>
                <w:rFonts w:ascii="Arial" w:hAnsi="Arial" w:cs="Arial"/>
                <w:b/>
                <w:i/>
                <w:sz w:val="32"/>
                <w:szCs w:val="32"/>
                <w:highlight w:val="lightGray"/>
              </w:rPr>
            </w:pPr>
          </w:p>
        </w:tc>
      </w:tr>
    </w:tbl>
    <w:p w14:paraId="21E866B0" w14:textId="77777777" w:rsidR="006C6D9A" w:rsidRDefault="006C6D9A" w:rsidP="0098303A">
      <w:pPr>
        <w:pStyle w:val="Corpotesto"/>
        <w:ind w:firstLine="0"/>
        <w:rPr>
          <w:rFonts w:ascii="Arial" w:hAnsi="Arial" w:cs="Arial"/>
        </w:rPr>
      </w:pPr>
    </w:p>
    <w:tbl>
      <w:tblPr>
        <w:tblW w:w="980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9"/>
      </w:tblGrid>
      <w:tr w:rsidR="00B703FB" w:rsidRPr="000E1DE7" w14:paraId="21E866B2" w14:textId="77777777" w:rsidTr="0098303A">
        <w:trPr>
          <w:trHeight w:val="353"/>
          <w:jc w:val="center"/>
        </w:trPr>
        <w:tc>
          <w:tcPr>
            <w:tcW w:w="9809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1E866B1" w14:textId="77777777" w:rsidR="00B703FB" w:rsidRDefault="00BA41D2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B25B5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E2D9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Area   </w:t>
            </w:r>
            <w:r w:rsidR="000E1DE7">
              <w:rPr>
                <w:rFonts w:ascii="Arial" w:hAnsi="Arial" w:cs="Arial"/>
                <w:b/>
                <w:sz w:val="20"/>
                <w:szCs w:val="20"/>
              </w:rPr>
              <w:t xml:space="preserve">         </w:t>
            </w:r>
            <w:r w:rsidR="000E1DE7" w:rsidRPr="000E1DE7">
              <w:rPr>
                <w:rFonts w:ascii="Arial" w:hAnsi="Arial" w:cs="Arial"/>
                <w:i/>
                <w:sz w:val="20"/>
                <w:szCs w:val="20"/>
              </w:rPr>
              <w:t xml:space="preserve">(indicare se </w:t>
            </w:r>
            <w:r w:rsidR="000E1DE7">
              <w:rPr>
                <w:rFonts w:ascii="Arial" w:hAnsi="Arial" w:cs="Arial"/>
                <w:i/>
                <w:sz w:val="20"/>
                <w:szCs w:val="20"/>
              </w:rPr>
              <w:t xml:space="preserve">: </w:t>
            </w:r>
            <w:r w:rsidR="000E1DE7" w:rsidRPr="000E1DE7">
              <w:rPr>
                <w:rFonts w:ascii="Arial" w:hAnsi="Arial" w:cs="Arial"/>
                <w:i/>
                <w:sz w:val="20"/>
                <w:szCs w:val="20"/>
              </w:rPr>
              <w:t xml:space="preserve">scientifica, umanistica, linguistica, </w:t>
            </w:r>
            <w:r w:rsidR="006C6D9A" w:rsidRPr="000E1DE7">
              <w:rPr>
                <w:rFonts w:ascii="Arial" w:hAnsi="Arial" w:cs="Arial"/>
                <w:i/>
                <w:sz w:val="20"/>
                <w:szCs w:val="20"/>
              </w:rPr>
              <w:t xml:space="preserve">artistica o </w:t>
            </w:r>
            <w:r w:rsidR="000E1DE7" w:rsidRPr="000E1DE7">
              <w:rPr>
                <w:rFonts w:ascii="Arial" w:hAnsi="Arial" w:cs="Arial"/>
                <w:i/>
                <w:sz w:val="20"/>
                <w:szCs w:val="20"/>
              </w:rPr>
              <w:t>dell'educazione motoria)</w:t>
            </w:r>
          </w:p>
        </w:tc>
      </w:tr>
      <w:tr w:rsidR="000E1DE7" w14:paraId="21E866B5" w14:textId="77777777" w:rsidTr="0098303A">
        <w:trPr>
          <w:trHeight w:val="542"/>
          <w:jc w:val="center"/>
        </w:trPr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6B3" w14:textId="77777777" w:rsidR="000E1DE7" w:rsidRDefault="000E1DE7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B4" w14:textId="77777777" w:rsidR="0023578C" w:rsidRDefault="0023578C" w:rsidP="003176AB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5C59" w:rsidRPr="000E1DE7" w14:paraId="21E866B7" w14:textId="77777777" w:rsidTr="0098303A">
        <w:trPr>
          <w:trHeight w:val="207"/>
          <w:jc w:val="center"/>
        </w:trPr>
        <w:tc>
          <w:tcPr>
            <w:tcW w:w="980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E866B6" w14:textId="77777777" w:rsidR="00F95C59" w:rsidRDefault="00F95C59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03FB" w:rsidRPr="000E1DE7" w14:paraId="21E866B9" w14:textId="77777777" w:rsidTr="0098303A">
        <w:trPr>
          <w:trHeight w:val="383"/>
          <w:jc w:val="center"/>
        </w:trPr>
        <w:tc>
          <w:tcPr>
            <w:tcW w:w="9809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21E866B8" w14:textId="77777777" w:rsidR="00B703FB" w:rsidRDefault="00310B1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B25B5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B703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E2D9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703FB">
              <w:rPr>
                <w:rFonts w:ascii="Arial" w:hAnsi="Arial" w:cs="Arial"/>
                <w:b/>
                <w:sz w:val="20"/>
                <w:szCs w:val="20"/>
              </w:rPr>
              <w:t xml:space="preserve">Denominazione progetto                                                                    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10B18" w:rsidRPr="000E1DE7" w14:paraId="21E866BD" w14:textId="77777777" w:rsidTr="0098303A">
        <w:trPr>
          <w:trHeight w:val="545"/>
          <w:jc w:val="center"/>
        </w:trPr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6BA" w14:textId="77777777" w:rsidR="0023578C" w:rsidRDefault="0023578C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BB" w14:textId="77777777" w:rsidR="0023578C" w:rsidRDefault="0023578C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BC" w14:textId="77777777" w:rsidR="00310B18" w:rsidRPr="000E1DE7" w:rsidRDefault="00BA41D2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0E1D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95C59" w:rsidRPr="000E1DE7" w14:paraId="21E866BF" w14:textId="77777777" w:rsidTr="0098303A">
        <w:trPr>
          <w:trHeight w:val="249"/>
          <w:jc w:val="center"/>
        </w:trPr>
        <w:tc>
          <w:tcPr>
            <w:tcW w:w="980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E866BE" w14:textId="77777777" w:rsidR="00F95C59" w:rsidRDefault="00F95C59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03FB" w:rsidRPr="000E1DE7" w14:paraId="21E866C1" w14:textId="77777777" w:rsidTr="0098303A">
        <w:trPr>
          <w:trHeight w:val="410"/>
          <w:jc w:val="center"/>
        </w:trPr>
        <w:tc>
          <w:tcPr>
            <w:tcW w:w="9809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21E866C0" w14:textId="77777777" w:rsidR="00B703FB" w:rsidRDefault="00310B1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B25B5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B703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E2D9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703FB">
              <w:rPr>
                <w:rFonts w:ascii="Arial" w:hAnsi="Arial" w:cs="Arial"/>
                <w:b/>
                <w:sz w:val="20"/>
                <w:szCs w:val="20"/>
              </w:rPr>
              <w:t>Responsabile</w:t>
            </w:r>
            <w:r w:rsidR="00D045A7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B703FB">
              <w:rPr>
                <w:rFonts w:ascii="Arial" w:hAnsi="Arial" w:cs="Arial"/>
                <w:b/>
                <w:sz w:val="20"/>
                <w:szCs w:val="20"/>
              </w:rPr>
              <w:t>progetto</w:t>
            </w:r>
          </w:p>
        </w:tc>
      </w:tr>
      <w:tr w:rsidR="00B703FB" w14:paraId="21E866C5" w14:textId="77777777" w:rsidTr="0098303A">
        <w:trPr>
          <w:trHeight w:val="527"/>
          <w:jc w:val="center"/>
        </w:trPr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6C2" w14:textId="77777777" w:rsidR="0023578C" w:rsidRDefault="0023578C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C3" w14:textId="77777777" w:rsidR="0023578C" w:rsidRDefault="0023578C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C4" w14:textId="77777777" w:rsidR="00B703FB" w:rsidRDefault="00B703FB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5C59" w:rsidRPr="000E1DE7" w14:paraId="21E866C7" w14:textId="77777777" w:rsidTr="0098303A">
        <w:trPr>
          <w:trHeight w:val="149"/>
          <w:jc w:val="center"/>
        </w:trPr>
        <w:tc>
          <w:tcPr>
            <w:tcW w:w="980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E866C6" w14:textId="77777777" w:rsidR="00F95C59" w:rsidRDefault="00F95C59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E1DE7" w:rsidRPr="000E1DE7" w14:paraId="21E866C9" w14:textId="77777777" w:rsidTr="0098303A">
        <w:trPr>
          <w:trHeight w:val="370"/>
          <w:jc w:val="center"/>
        </w:trPr>
        <w:tc>
          <w:tcPr>
            <w:tcW w:w="9809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21E866C8" w14:textId="77777777" w:rsidR="000E1DE7" w:rsidRDefault="000E1DE7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B25B5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E2D9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D045A7">
              <w:rPr>
                <w:rFonts w:ascii="Arial" w:hAnsi="Arial" w:cs="Arial"/>
                <w:b/>
                <w:sz w:val="20"/>
                <w:szCs w:val="20"/>
              </w:rPr>
              <w:t>escrizione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290DE8">
              <w:rPr>
                <w:rFonts w:ascii="Arial" w:hAnsi="Arial" w:cs="Arial"/>
                <w:b/>
                <w:sz w:val="20"/>
                <w:szCs w:val="20"/>
              </w:rPr>
              <w:t xml:space="preserve"> progetto</w:t>
            </w:r>
          </w:p>
        </w:tc>
      </w:tr>
      <w:tr w:rsidR="000E1DE7" w14:paraId="21E866E4" w14:textId="77777777" w:rsidTr="0098303A">
        <w:trPr>
          <w:trHeight w:val="527"/>
          <w:jc w:val="center"/>
        </w:trPr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6CA" w14:textId="77777777" w:rsidR="000E1DE7" w:rsidRDefault="000E1DE7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CB" w14:textId="77777777" w:rsidR="000E1DE7" w:rsidRDefault="000E1DE7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CC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CD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CE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CF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0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1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2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3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4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5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6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7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8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9" w14:textId="77777777" w:rsidR="00290DE8" w:rsidRDefault="00290DE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A" w14:textId="77777777" w:rsidR="0098303A" w:rsidRDefault="0098303A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B" w14:textId="77777777" w:rsidR="0098303A" w:rsidRDefault="0098303A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C" w14:textId="77777777" w:rsidR="000E1DE7" w:rsidRDefault="000E1DE7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D" w14:textId="77777777" w:rsidR="000E1DE7" w:rsidRDefault="000E1DE7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E" w14:textId="77777777" w:rsidR="000E1DE7" w:rsidRDefault="000E1DE7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DF" w14:textId="77777777" w:rsidR="000E1DE7" w:rsidRDefault="000E1DE7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E0" w14:textId="77777777" w:rsidR="000E1DE7" w:rsidRDefault="000E1DE7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E1" w14:textId="77777777" w:rsidR="00C74B55" w:rsidRDefault="00C74B55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E2" w14:textId="77777777" w:rsidR="00C74B55" w:rsidRDefault="00C74B55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E3" w14:textId="77777777" w:rsidR="000E1DE7" w:rsidRDefault="000E1DE7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5C59" w:rsidRPr="00F95C59" w14:paraId="21E866E6" w14:textId="77777777" w:rsidTr="0098303A">
        <w:trPr>
          <w:trHeight w:val="205"/>
          <w:jc w:val="center"/>
        </w:trPr>
        <w:tc>
          <w:tcPr>
            <w:tcW w:w="98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1E866E5" w14:textId="77777777" w:rsidR="00F95C59" w:rsidRDefault="00F95C59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03FB" w14:paraId="21E866E8" w14:textId="77777777" w:rsidTr="0098303A">
        <w:trPr>
          <w:trHeight w:val="403"/>
          <w:jc w:val="center"/>
        </w:trPr>
        <w:tc>
          <w:tcPr>
            <w:tcW w:w="9809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21E866E7" w14:textId="77777777" w:rsidR="00B703FB" w:rsidRDefault="00310B1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B25B5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B703FB">
              <w:rPr>
                <w:rFonts w:ascii="Arial" w:hAnsi="Arial" w:cs="Arial"/>
                <w:b/>
                <w:sz w:val="20"/>
                <w:szCs w:val="20"/>
              </w:rPr>
              <w:t xml:space="preserve"> Obiettivi</w:t>
            </w:r>
          </w:p>
        </w:tc>
      </w:tr>
      <w:tr w:rsidR="00D045A7" w14:paraId="21E866F4" w14:textId="77777777" w:rsidTr="0098303A">
        <w:trPr>
          <w:trHeight w:val="527"/>
          <w:jc w:val="center"/>
        </w:trPr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6E9" w14:textId="77777777" w:rsidR="00D045A7" w:rsidRDefault="00D045A7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  <w:p w14:paraId="21E866EA" w14:textId="77777777" w:rsidR="00C74B55" w:rsidRDefault="00C74B55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  <w:p w14:paraId="21E866EB" w14:textId="77777777" w:rsidR="00C74B55" w:rsidRDefault="00C74B55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  <w:p w14:paraId="21E866EC" w14:textId="77777777" w:rsidR="00C74B55" w:rsidRDefault="00C74B55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  <w:p w14:paraId="21E866ED" w14:textId="77777777" w:rsidR="00C74B55" w:rsidRDefault="00C74B55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  <w:p w14:paraId="21E866EE" w14:textId="77777777" w:rsidR="00C74B55" w:rsidRDefault="00C74B55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  <w:p w14:paraId="21E866EF" w14:textId="77777777" w:rsidR="00C74B55" w:rsidRDefault="00C74B55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  <w:p w14:paraId="21E866F0" w14:textId="77777777" w:rsidR="00C74B55" w:rsidRDefault="00C74B55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  <w:p w14:paraId="21E866F1" w14:textId="77777777" w:rsidR="00C74B55" w:rsidRDefault="00C74B55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  <w:p w14:paraId="21E866F2" w14:textId="77777777" w:rsidR="00C74B55" w:rsidRDefault="00C74B55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  <w:p w14:paraId="21E866F3" w14:textId="77777777" w:rsidR="00C74B55" w:rsidRPr="00203928" w:rsidRDefault="00C74B55" w:rsidP="003176AB">
            <w:pPr>
              <w:ind w:left="885" w:firstLine="0"/>
              <w:jc w:val="both"/>
              <w:rPr>
                <w:rFonts w:ascii="Calibri" w:hAnsi="Calibri" w:cs="Calibri"/>
              </w:rPr>
            </w:pPr>
          </w:p>
        </w:tc>
      </w:tr>
      <w:tr w:rsidR="00F95C59" w14:paraId="21E866F6" w14:textId="77777777" w:rsidTr="0098303A">
        <w:trPr>
          <w:trHeight w:val="205"/>
          <w:jc w:val="center"/>
        </w:trPr>
        <w:tc>
          <w:tcPr>
            <w:tcW w:w="98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1E866F5" w14:textId="77777777" w:rsidR="00F95C59" w:rsidRDefault="00F95C59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03FB" w14:paraId="21E866F8" w14:textId="77777777" w:rsidTr="0098303A">
        <w:trPr>
          <w:trHeight w:val="465"/>
          <w:jc w:val="center"/>
        </w:trPr>
        <w:tc>
          <w:tcPr>
            <w:tcW w:w="9809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21E866F7" w14:textId="77777777" w:rsidR="00B703FB" w:rsidRDefault="00310B18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DB25B5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B703FB">
              <w:rPr>
                <w:rFonts w:ascii="Arial" w:hAnsi="Arial" w:cs="Arial"/>
                <w:b/>
                <w:sz w:val="20"/>
                <w:szCs w:val="20"/>
              </w:rPr>
              <w:t xml:space="preserve"> Durata</w:t>
            </w:r>
            <w:r w:rsidR="00D045A7">
              <w:rPr>
                <w:rFonts w:ascii="Arial" w:hAnsi="Arial" w:cs="Arial"/>
                <w:b/>
                <w:sz w:val="20"/>
                <w:szCs w:val="20"/>
              </w:rPr>
              <w:t xml:space="preserve"> e svolgimento</w:t>
            </w:r>
            <w:r w:rsidR="00B703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045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703FB" w14:paraId="21E866FC" w14:textId="77777777" w:rsidTr="0098303A">
        <w:trPr>
          <w:trHeight w:val="281"/>
          <w:jc w:val="center"/>
        </w:trPr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6F9" w14:textId="77777777" w:rsidR="00D045A7" w:rsidRDefault="00D045A7" w:rsidP="003176AB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FA" w14:textId="77777777" w:rsidR="00C74B55" w:rsidRDefault="00C74B55" w:rsidP="003176AB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6FB" w14:textId="77777777" w:rsidR="00C74B55" w:rsidRDefault="00C74B55" w:rsidP="003176AB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578C" w14:paraId="21E866FE" w14:textId="77777777" w:rsidTr="0098303A">
        <w:trPr>
          <w:trHeight w:val="205"/>
          <w:jc w:val="center"/>
        </w:trPr>
        <w:tc>
          <w:tcPr>
            <w:tcW w:w="98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1E866FD" w14:textId="77777777" w:rsidR="0023578C" w:rsidRDefault="0023578C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578C" w14:paraId="21E86700" w14:textId="77777777" w:rsidTr="0098303A">
        <w:trPr>
          <w:trHeight w:val="465"/>
          <w:jc w:val="center"/>
        </w:trPr>
        <w:tc>
          <w:tcPr>
            <w:tcW w:w="9809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21E866FF" w14:textId="77777777" w:rsidR="0023578C" w:rsidRDefault="0023578C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DB25B5">
              <w:rPr>
                <w:rFonts w:ascii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Destinatari del progetto  </w:t>
            </w:r>
          </w:p>
        </w:tc>
      </w:tr>
      <w:tr w:rsidR="0023578C" w14:paraId="21E86704" w14:textId="77777777" w:rsidTr="0098303A">
        <w:trPr>
          <w:trHeight w:val="281"/>
          <w:jc w:val="center"/>
        </w:trPr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701" w14:textId="77777777" w:rsidR="0023578C" w:rsidRDefault="0023578C" w:rsidP="003176AB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02" w14:textId="77777777" w:rsidR="00C74B55" w:rsidRDefault="00C74B55" w:rsidP="003176AB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03" w14:textId="77777777" w:rsidR="00C74B55" w:rsidRDefault="00C74B55" w:rsidP="003176AB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578C" w14:paraId="21E86706" w14:textId="77777777" w:rsidTr="0098303A">
        <w:trPr>
          <w:trHeight w:val="205"/>
          <w:jc w:val="center"/>
        </w:trPr>
        <w:tc>
          <w:tcPr>
            <w:tcW w:w="98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1E86705" w14:textId="77777777" w:rsidR="0023578C" w:rsidRDefault="0023578C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578C" w14:paraId="21E86708" w14:textId="77777777" w:rsidTr="0098303A">
        <w:trPr>
          <w:trHeight w:val="465"/>
          <w:jc w:val="center"/>
        </w:trPr>
        <w:tc>
          <w:tcPr>
            <w:tcW w:w="9809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21E86707" w14:textId="77777777" w:rsidR="0023578C" w:rsidRDefault="0023578C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DB25B5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Rapporti con altre Istituzioni  </w:t>
            </w:r>
          </w:p>
        </w:tc>
      </w:tr>
      <w:tr w:rsidR="0023578C" w14:paraId="21E8670D" w14:textId="77777777" w:rsidTr="0098303A">
        <w:trPr>
          <w:trHeight w:val="281"/>
          <w:jc w:val="center"/>
        </w:trPr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709" w14:textId="77777777" w:rsidR="0023578C" w:rsidRDefault="0023578C" w:rsidP="003824BC">
            <w:pPr>
              <w:pStyle w:val="Contenutotabella"/>
              <w:snapToGrid w:val="0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0A" w14:textId="77777777" w:rsidR="0023578C" w:rsidRDefault="0023578C" w:rsidP="0098303A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0B" w14:textId="77777777" w:rsidR="00C74B55" w:rsidRDefault="00C74B55" w:rsidP="0098303A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0C" w14:textId="77777777" w:rsidR="0023578C" w:rsidRDefault="0023578C" w:rsidP="0098303A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578C" w14:paraId="21E8670F" w14:textId="77777777" w:rsidTr="0098303A">
        <w:trPr>
          <w:trHeight w:val="205"/>
          <w:jc w:val="center"/>
        </w:trPr>
        <w:tc>
          <w:tcPr>
            <w:tcW w:w="98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1E8670E" w14:textId="77777777" w:rsidR="0023578C" w:rsidRDefault="0023578C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578C" w14:paraId="21E86711" w14:textId="77777777" w:rsidTr="0098303A">
        <w:trPr>
          <w:trHeight w:val="465"/>
          <w:jc w:val="center"/>
        </w:trPr>
        <w:tc>
          <w:tcPr>
            <w:tcW w:w="9809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21E86710" w14:textId="77777777" w:rsidR="0023578C" w:rsidRDefault="0023578C" w:rsidP="0098303A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DB25B5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Logistica e materiali   </w:t>
            </w:r>
          </w:p>
        </w:tc>
      </w:tr>
      <w:tr w:rsidR="0023578C" w14:paraId="21E86717" w14:textId="77777777" w:rsidTr="0098303A">
        <w:trPr>
          <w:trHeight w:val="281"/>
          <w:jc w:val="center"/>
        </w:trPr>
        <w:tc>
          <w:tcPr>
            <w:tcW w:w="9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712" w14:textId="77777777" w:rsidR="0023578C" w:rsidRDefault="0023578C" w:rsidP="0098303A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13" w14:textId="77777777" w:rsidR="0023578C" w:rsidRDefault="0023578C" w:rsidP="0098303A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14" w14:textId="77777777" w:rsidR="00C74B55" w:rsidRDefault="00C74B55" w:rsidP="0098303A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15" w14:textId="77777777" w:rsidR="0023578C" w:rsidRDefault="0023578C" w:rsidP="0098303A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16" w14:textId="77777777" w:rsidR="0023578C" w:rsidRDefault="0023578C" w:rsidP="0098303A">
            <w:pPr>
              <w:pStyle w:val="Contenutotabella"/>
              <w:snapToGrid w:val="0"/>
              <w:spacing w:line="360" w:lineRule="auto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1E86718" w14:textId="77777777" w:rsidR="00D753B0" w:rsidRDefault="00D753B0" w:rsidP="0098303A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19" w14:textId="77777777" w:rsidR="0023578C" w:rsidRDefault="0023578C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1A" w14:textId="3B54057A" w:rsidR="0023578C" w:rsidRPr="004365EA" w:rsidRDefault="0023578C" w:rsidP="0023578C">
      <w:pPr>
        <w:ind w:left="142" w:firstLine="0"/>
        <w:rPr>
          <w:rFonts w:ascii="Arial" w:hAnsi="Arial" w:cs="Arial"/>
          <w:b/>
          <w:bCs/>
          <w:iCs/>
          <w:szCs w:val="24"/>
        </w:rPr>
      </w:pPr>
      <w:r>
        <w:rPr>
          <w:rFonts w:ascii="Arial" w:hAnsi="Arial" w:cs="Arial"/>
          <w:b/>
          <w:bCs/>
          <w:iCs/>
          <w:szCs w:val="24"/>
        </w:rPr>
        <w:t xml:space="preserve">Roma, </w:t>
      </w:r>
      <w:r>
        <w:rPr>
          <w:rFonts w:ascii="Arial" w:hAnsi="Arial" w:cs="Arial"/>
          <w:b/>
          <w:bCs/>
          <w:iCs/>
          <w:szCs w:val="24"/>
        </w:rPr>
        <w:tab/>
      </w:r>
      <w:r>
        <w:rPr>
          <w:rFonts w:ascii="Arial" w:hAnsi="Arial" w:cs="Arial"/>
          <w:b/>
          <w:bCs/>
          <w:iCs/>
          <w:szCs w:val="24"/>
        </w:rPr>
        <w:tab/>
      </w:r>
      <w:r>
        <w:rPr>
          <w:rFonts w:ascii="Arial" w:hAnsi="Arial" w:cs="Arial"/>
          <w:b/>
          <w:bCs/>
          <w:iCs/>
          <w:szCs w:val="24"/>
        </w:rPr>
        <w:tab/>
      </w:r>
      <w:r>
        <w:rPr>
          <w:rFonts w:ascii="Arial" w:hAnsi="Arial" w:cs="Arial"/>
          <w:b/>
          <w:bCs/>
          <w:iCs/>
          <w:szCs w:val="24"/>
        </w:rPr>
        <w:tab/>
        <w:t xml:space="preserve">        </w:t>
      </w:r>
      <w:r w:rsidRPr="004365EA">
        <w:rPr>
          <w:rFonts w:ascii="Arial" w:hAnsi="Arial" w:cs="Arial"/>
          <w:b/>
          <w:bCs/>
          <w:iCs/>
          <w:szCs w:val="24"/>
        </w:rPr>
        <w:t xml:space="preserve"> Il </w:t>
      </w:r>
      <w:r>
        <w:rPr>
          <w:rFonts w:ascii="Arial" w:hAnsi="Arial" w:cs="Arial"/>
          <w:b/>
          <w:bCs/>
          <w:iCs/>
          <w:szCs w:val="24"/>
        </w:rPr>
        <w:t>R</w:t>
      </w:r>
      <w:r w:rsidRPr="004365EA">
        <w:rPr>
          <w:rFonts w:ascii="Arial" w:hAnsi="Arial" w:cs="Arial"/>
          <w:b/>
          <w:bCs/>
          <w:iCs/>
          <w:szCs w:val="24"/>
        </w:rPr>
        <w:t>esponsabile del Progetto</w:t>
      </w:r>
    </w:p>
    <w:p w14:paraId="21E8671B" w14:textId="77777777" w:rsidR="0023578C" w:rsidRDefault="0023578C" w:rsidP="0023578C">
      <w:pPr>
        <w:rPr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5812"/>
      </w:tblGrid>
      <w:tr w:rsidR="0023578C" w14:paraId="21E86721" w14:textId="77777777" w:rsidTr="00051CAB">
        <w:trPr>
          <w:trHeight w:val="399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E8671C" w14:textId="77777777" w:rsidR="0023578C" w:rsidRDefault="0023578C" w:rsidP="00051CAB">
            <w:pPr>
              <w:tabs>
                <w:tab w:val="left" w:pos="8540"/>
              </w:tabs>
              <w:rPr>
                <w:rFonts w:ascii="Verdana" w:hAnsi="Verdana" w:cs="Verdan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71D" w14:textId="77777777" w:rsidR="0023578C" w:rsidRDefault="0023578C" w:rsidP="00051CAB">
            <w:pPr>
              <w:tabs>
                <w:tab w:val="left" w:pos="8540"/>
              </w:tabs>
              <w:jc w:val="center"/>
              <w:rPr>
                <w:rFonts w:ascii="Verdana" w:hAnsi="Verdana" w:cs="Verdana"/>
              </w:rPr>
            </w:pPr>
          </w:p>
          <w:p w14:paraId="21E8671E" w14:textId="77777777" w:rsidR="0023578C" w:rsidRDefault="0023578C" w:rsidP="00051CAB">
            <w:pPr>
              <w:tabs>
                <w:tab w:val="left" w:pos="8540"/>
              </w:tabs>
              <w:jc w:val="center"/>
              <w:rPr>
                <w:rFonts w:ascii="Verdana" w:hAnsi="Verdana" w:cs="Verdana"/>
              </w:rPr>
            </w:pPr>
          </w:p>
          <w:p w14:paraId="21E8671F" w14:textId="77777777" w:rsidR="0023578C" w:rsidRDefault="0023578C" w:rsidP="00051CAB">
            <w:pPr>
              <w:tabs>
                <w:tab w:val="left" w:pos="8540"/>
              </w:tabs>
              <w:jc w:val="center"/>
              <w:rPr>
                <w:rFonts w:ascii="Verdana" w:hAnsi="Verdana" w:cs="Verdana"/>
              </w:rPr>
            </w:pPr>
          </w:p>
          <w:p w14:paraId="21E86720" w14:textId="77777777" w:rsidR="0023578C" w:rsidRPr="005E72EE" w:rsidRDefault="0023578C" w:rsidP="005E72EE">
            <w:pPr>
              <w:tabs>
                <w:tab w:val="left" w:pos="8540"/>
              </w:tabs>
              <w:ind w:firstLine="0"/>
              <w:rPr>
                <w:rFonts w:asciiTheme="minorHAnsi" w:hAnsiTheme="minorHAnsi" w:cs="Verdana"/>
              </w:rPr>
            </w:pPr>
          </w:p>
        </w:tc>
      </w:tr>
    </w:tbl>
    <w:p w14:paraId="21E86722" w14:textId="77777777" w:rsidR="0023578C" w:rsidRDefault="0023578C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23" w14:textId="77777777" w:rsidR="0023578C" w:rsidRDefault="0023578C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24" w14:textId="77777777" w:rsidR="00802251" w:rsidRDefault="00802251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25" w14:textId="77777777" w:rsidR="00802251" w:rsidRDefault="00802251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26" w14:textId="77777777" w:rsidR="00802251" w:rsidRDefault="00802251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27" w14:textId="77777777" w:rsidR="00802251" w:rsidRDefault="00802251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28" w14:textId="77777777" w:rsidR="00802251" w:rsidRDefault="00802251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29" w14:textId="77777777" w:rsidR="00802251" w:rsidRDefault="00802251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tbl>
      <w:tblPr>
        <w:tblW w:w="9781" w:type="dxa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DB25B5" w14:paraId="21E8672F" w14:textId="77777777" w:rsidTr="00051CAB">
        <w:trPr>
          <w:trHeight w:val="253"/>
        </w:trPr>
        <w:tc>
          <w:tcPr>
            <w:tcW w:w="9781" w:type="dxa"/>
            <w:shd w:val="clear" w:color="auto" w:fill="FFFFFF"/>
          </w:tcPr>
          <w:p w14:paraId="21E8672E" w14:textId="5620AFA7" w:rsidR="00DB25B5" w:rsidRDefault="00C74B55" w:rsidP="003E7439">
            <w:pPr>
              <w:pStyle w:val="Contenutotabella"/>
              <w:snapToGrid w:val="0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32"/>
              </w:rPr>
              <w:t>a</w:t>
            </w:r>
            <w:r w:rsidR="00DB25B5" w:rsidRPr="00BA41D2">
              <w:rPr>
                <w:rFonts w:ascii="Arial" w:hAnsi="Arial" w:cs="Arial"/>
                <w:b/>
                <w:sz w:val="28"/>
                <w:szCs w:val="32"/>
              </w:rPr>
              <w:t>.s.</w:t>
            </w:r>
            <w:proofErr w:type="spellEnd"/>
            <w:r w:rsidR="00DB25B5" w:rsidRPr="00BA41D2">
              <w:rPr>
                <w:rFonts w:ascii="Arial" w:hAnsi="Arial" w:cs="Arial"/>
                <w:b/>
                <w:sz w:val="28"/>
                <w:szCs w:val="32"/>
              </w:rPr>
              <w:t xml:space="preserve"> 20</w:t>
            </w:r>
            <w:r w:rsidR="007E110E">
              <w:rPr>
                <w:rFonts w:ascii="Arial" w:hAnsi="Arial" w:cs="Arial"/>
                <w:b/>
                <w:sz w:val="28"/>
                <w:szCs w:val="32"/>
              </w:rPr>
              <w:t>23</w:t>
            </w:r>
            <w:r w:rsidR="00DB25B5" w:rsidRPr="00BA41D2">
              <w:rPr>
                <w:rFonts w:ascii="Arial" w:hAnsi="Arial" w:cs="Arial"/>
                <w:b/>
                <w:sz w:val="28"/>
                <w:szCs w:val="32"/>
              </w:rPr>
              <w:t>/20</w:t>
            </w:r>
            <w:r w:rsidR="007E110E">
              <w:rPr>
                <w:rFonts w:ascii="Arial" w:hAnsi="Arial" w:cs="Arial"/>
                <w:b/>
                <w:sz w:val="28"/>
                <w:szCs w:val="32"/>
              </w:rPr>
              <w:t>24</w:t>
            </w:r>
          </w:p>
        </w:tc>
      </w:tr>
      <w:tr w:rsidR="00DB25B5" w14:paraId="21E86731" w14:textId="77777777" w:rsidTr="00051CAB">
        <w:trPr>
          <w:trHeight w:val="253"/>
        </w:trPr>
        <w:tc>
          <w:tcPr>
            <w:tcW w:w="9781" w:type="dxa"/>
            <w:shd w:val="clear" w:color="auto" w:fill="FFFFFF"/>
          </w:tcPr>
          <w:p w14:paraId="21E86730" w14:textId="77777777" w:rsidR="00386EAA" w:rsidRPr="00386EAA" w:rsidRDefault="00DB25B5" w:rsidP="00C74B55">
            <w:pPr>
              <w:pStyle w:val="Contenutotabella"/>
              <w:tabs>
                <w:tab w:val="center" w:pos="4678"/>
                <w:tab w:val="right" w:pos="9356"/>
              </w:tabs>
              <w:snapToGrid w:val="0"/>
              <w:ind w:firstLine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2.0 SCHEDA FINANZIARIA PROGETTO</w:t>
            </w:r>
          </w:p>
        </w:tc>
      </w:tr>
    </w:tbl>
    <w:p w14:paraId="21E86732" w14:textId="77777777" w:rsidR="00DB25B5" w:rsidRDefault="00DB25B5" w:rsidP="00DB25B5">
      <w:pPr>
        <w:pStyle w:val="Corpotesto"/>
        <w:ind w:firstLine="0"/>
        <w:rPr>
          <w:rFonts w:ascii="Arial" w:hAnsi="Arial" w:cs="Arial"/>
        </w:rPr>
      </w:pPr>
    </w:p>
    <w:tbl>
      <w:tblPr>
        <w:tblW w:w="978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55"/>
        <w:gridCol w:w="326"/>
      </w:tblGrid>
      <w:tr w:rsidR="00DB25B5" w:rsidRPr="000E1DE7" w14:paraId="21E86734" w14:textId="77777777" w:rsidTr="0098303A">
        <w:trPr>
          <w:trHeight w:val="353"/>
          <w:jc w:val="center"/>
        </w:trPr>
        <w:tc>
          <w:tcPr>
            <w:tcW w:w="9781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1E86733" w14:textId="77777777" w:rsidR="00DB25B5" w:rsidRDefault="00DB25B5" w:rsidP="0098303A">
            <w:pPr>
              <w:pStyle w:val="Contenutotabella"/>
              <w:snapToGrid w:val="0"/>
              <w:ind w:firstLine="66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2.1  Area            </w:t>
            </w:r>
            <w:r w:rsidRPr="000E1DE7">
              <w:rPr>
                <w:rFonts w:ascii="Arial" w:hAnsi="Arial" w:cs="Arial"/>
                <w:i/>
                <w:sz w:val="20"/>
                <w:szCs w:val="20"/>
              </w:rPr>
              <w:t xml:space="preserve">(indicare se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: </w:t>
            </w:r>
            <w:r w:rsidRPr="000E1DE7">
              <w:rPr>
                <w:rFonts w:ascii="Arial" w:hAnsi="Arial" w:cs="Arial"/>
                <w:i/>
                <w:sz w:val="20"/>
                <w:szCs w:val="20"/>
              </w:rPr>
              <w:t>scientifica, umanistica, linguistica, artistica o dell'educazione motoria)</w:t>
            </w:r>
          </w:p>
        </w:tc>
      </w:tr>
      <w:tr w:rsidR="00DB25B5" w14:paraId="21E86737" w14:textId="77777777" w:rsidTr="0098303A">
        <w:trPr>
          <w:gridAfter w:val="1"/>
          <w:wAfter w:w="326" w:type="dxa"/>
          <w:trHeight w:val="542"/>
          <w:jc w:val="center"/>
        </w:trPr>
        <w:tc>
          <w:tcPr>
            <w:tcW w:w="9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735" w14:textId="77777777" w:rsidR="00DB25B5" w:rsidRDefault="00DB25B5" w:rsidP="00051CAB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36" w14:textId="77777777" w:rsidR="00DB25B5" w:rsidRDefault="00DB25B5" w:rsidP="003E7439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B25B5" w:rsidRPr="000E1DE7" w14:paraId="21E86739" w14:textId="77777777" w:rsidTr="0098303A">
        <w:trPr>
          <w:gridAfter w:val="1"/>
          <w:wAfter w:w="326" w:type="dxa"/>
          <w:trHeight w:val="207"/>
          <w:jc w:val="center"/>
        </w:trPr>
        <w:tc>
          <w:tcPr>
            <w:tcW w:w="945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E86738" w14:textId="77777777" w:rsidR="00DB25B5" w:rsidRDefault="00DB25B5" w:rsidP="00051CAB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B25B5" w:rsidRPr="000E1DE7" w14:paraId="21E8673B" w14:textId="77777777" w:rsidTr="0098303A">
        <w:trPr>
          <w:gridAfter w:val="1"/>
          <w:wAfter w:w="326" w:type="dxa"/>
          <w:trHeight w:val="383"/>
          <w:jc w:val="center"/>
        </w:trPr>
        <w:tc>
          <w:tcPr>
            <w:tcW w:w="9455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21E8673A" w14:textId="77777777" w:rsidR="00DB25B5" w:rsidRDefault="00DB25B5" w:rsidP="00DB25B5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2.2  Denominazione progetto                                                                                       </w:t>
            </w:r>
          </w:p>
        </w:tc>
      </w:tr>
      <w:tr w:rsidR="00DB25B5" w:rsidRPr="000E1DE7" w14:paraId="21E8673E" w14:textId="77777777" w:rsidTr="0098303A">
        <w:trPr>
          <w:gridAfter w:val="1"/>
          <w:wAfter w:w="326" w:type="dxa"/>
          <w:trHeight w:val="545"/>
          <w:jc w:val="center"/>
        </w:trPr>
        <w:tc>
          <w:tcPr>
            <w:tcW w:w="9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73C" w14:textId="77777777" w:rsidR="00DB25B5" w:rsidRDefault="00DB25B5" w:rsidP="00051CAB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3D" w14:textId="77777777" w:rsidR="00DB25B5" w:rsidRPr="000E1DE7" w:rsidRDefault="00DB25B5" w:rsidP="003E7439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0E1D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B25B5" w:rsidRPr="000E1DE7" w14:paraId="21E86740" w14:textId="77777777" w:rsidTr="0098303A">
        <w:trPr>
          <w:gridAfter w:val="1"/>
          <w:wAfter w:w="326" w:type="dxa"/>
          <w:trHeight w:val="249"/>
          <w:jc w:val="center"/>
        </w:trPr>
        <w:tc>
          <w:tcPr>
            <w:tcW w:w="945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E8673F" w14:textId="77777777" w:rsidR="00DB25B5" w:rsidRDefault="00DB25B5" w:rsidP="00051CAB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B25B5" w:rsidRPr="000E1DE7" w14:paraId="21E86742" w14:textId="77777777" w:rsidTr="0098303A">
        <w:trPr>
          <w:gridAfter w:val="1"/>
          <w:wAfter w:w="326" w:type="dxa"/>
          <w:trHeight w:val="410"/>
          <w:jc w:val="center"/>
        </w:trPr>
        <w:tc>
          <w:tcPr>
            <w:tcW w:w="9455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21E86741" w14:textId="77777777" w:rsidR="00DB25B5" w:rsidRDefault="00DB25B5" w:rsidP="00051CAB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2.3   Responsabile  progetto</w:t>
            </w:r>
          </w:p>
        </w:tc>
      </w:tr>
      <w:tr w:rsidR="00DB25B5" w14:paraId="21E86745" w14:textId="77777777" w:rsidTr="0098303A">
        <w:trPr>
          <w:gridAfter w:val="1"/>
          <w:wAfter w:w="326" w:type="dxa"/>
          <w:trHeight w:val="527"/>
          <w:jc w:val="center"/>
        </w:trPr>
        <w:tc>
          <w:tcPr>
            <w:tcW w:w="9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743" w14:textId="77777777" w:rsidR="00DB25B5" w:rsidRDefault="00DB25B5" w:rsidP="00051CAB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E86744" w14:textId="77777777" w:rsidR="00DB25B5" w:rsidRDefault="00DB25B5" w:rsidP="00051CAB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1E86746" w14:textId="77777777" w:rsidR="0023578C" w:rsidRDefault="0023578C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922"/>
        <w:gridCol w:w="851"/>
        <w:gridCol w:w="1701"/>
        <w:gridCol w:w="1842"/>
        <w:gridCol w:w="1701"/>
      </w:tblGrid>
      <w:tr w:rsidR="00D753B0" w:rsidRPr="00D753B0" w14:paraId="21E86748" w14:textId="77777777" w:rsidTr="0098303A">
        <w:trPr>
          <w:trHeight w:val="520"/>
        </w:trPr>
        <w:tc>
          <w:tcPr>
            <w:tcW w:w="9355" w:type="dxa"/>
            <w:gridSpan w:val="6"/>
            <w:tcBorders>
              <w:bottom w:val="single" w:sz="8" w:space="0" w:color="auto"/>
            </w:tcBorders>
            <w:shd w:val="pct10" w:color="auto" w:fill="auto"/>
            <w:vAlign w:val="center"/>
            <w:hideMark/>
          </w:tcPr>
          <w:p w14:paraId="21E86747" w14:textId="77777777" w:rsidR="00D753B0" w:rsidRPr="00D753B0" w:rsidRDefault="00DB25B5" w:rsidP="000E2D9F">
            <w:pPr>
              <w:ind w:left="709" w:hanging="142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</w:rPr>
              <w:t>2.4</w:t>
            </w:r>
            <w:r w:rsidR="00D753B0">
              <w:rPr>
                <w:rFonts w:ascii="Arial" w:hAnsi="Arial" w:cs="Arial"/>
                <w:b/>
              </w:rPr>
              <w:t xml:space="preserve">  </w:t>
            </w:r>
            <w:r w:rsidR="000E2D9F">
              <w:rPr>
                <w:rFonts w:ascii="Arial" w:hAnsi="Arial" w:cs="Arial"/>
                <w:b/>
              </w:rPr>
              <w:t xml:space="preserve">Docenti  interni  </w:t>
            </w:r>
          </w:p>
        </w:tc>
      </w:tr>
      <w:tr w:rsidR="00D753B0" w:rsidRPr="00D753B0" w14:paraId="21E86751" w14:textId="77777777" w:rsidTr="0098303A">
        <w:trPr>
          <w:trHeight w:val="520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49" w14:textId="77777777" w:rsidR="00D753B0" w:rsidRPr="00D753B0" w:rsidRDefault="00D753B0" w:rsidP="00D753B0">
            <w:pPr>
              <w:ind w:left="142" w:firstLine="0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NOMINATIVO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4A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n°</w:t>
            </w: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ore frontali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4B" w14:textId="77777777" w:rsidR="00D753B0" w:rsidRPr="00D753B0" w:rsidRDefault="00D753B0" w:rsidP="00580901">
            <w:pPr>
              <w:ind w:firstLine="0"/>
              <w:jc w:val="center"/>
              <w:rPr>
                <w:rFonts w:ascii="Arial" w:hAnsi="Arial" w:cs="Arial"/>
                <w:bCs/>
                <w:iCs/>
                <w:sz w:val="16"/>
                <w:szCs w:val="24"/>
              </w:rPr>
            </w:pP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n°</w:t>
            </w: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ore             </w:t>
            </w:r>
            <w:r w:rsidR="00580901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non </w:t>
            </w: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front</w:t>
            </w:r>
            <w:r w:rsidR="00580901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4C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A</w:t>
            </w:r>
          </w:p>
          <w:p w14:paraId="21E8674D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i</w:t>
            </w: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mporto ore frontali</w:t>
            </w:r>
            <w:r w:rsidRPr="00D753B0">
              <w:rPr>
                <w:rFonts w:ascii="Arial" w:hAnsi="Arial" w:cs="Arial"/>
                <w:bCs/>
                <w:iCs/>
                <w:sz w:val="16"/>
                <w:szCs w:val="24"/>
              </w:rPr>
              <w:t xml:space="preserve">                 (</w:t>
            </w:r>
            <w:proofErr w:type="spellStart"/>
            <w:r w:rsidRPr="00D753B0">
              <w:rPr>
                <w:rFonts w:ascii="Arial" w:hAnsi="Arial" w:cs="Arial"/>
                <w:bCs/>
                <w:iCs/>
                <w:sz w:val="16"/>
                <w:szCs w:val="24"/>
              </w:rPr>
              <w:t>n°ore</w:t>
            </w:r>
            <w:proofErr w:type="spellEnd"/>
            <w:r w:rsidRPr="00D753B0">
              <w:rPr>
                <w:rFonts w:ascii="Arial" w:hAnsi="Arial" w:cs="Arial"/>
                <w:bCs/>
                <w:iCs/>
                <w:sz w:val="16"/>
                <w:szCs w:val="24"/>
              </w:rPr>
              <w:t xml:space="preserve"> x €35,00)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4E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B</w:t>
            </w:r>
          </w:p>
          <w:p w14:paraId="21E8674F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i</w:t>
            </w: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mporto ore non front.          </w:t>
            </w:r>
            <w:r w:rsidRPr="00D753B0">
              <w:rPr>
                <w:rFonts w:ascii="Arial" w:hAnsi="Arial" w:cs="Arial"/>
                <w:bCs/>
                <w:iCs/>
                <w:sz w:val="16"/>
                <w:szCs w:val="24"/>
              </w:rPr>
              <w:t>(</w:t>
            </w:r>
            <w:proofErr w:type="spellStart"/>
            <w:r w:rsidRPr="00D753B0">
              <w:rPr>
                <w:rFonts w:ascii="Arial" w:hAnsi="Arial" w:cs="Arial"/>
                <w:bCs/>
                <w:iCs/>
                <w:sz w:val="16"/>
                <w:szCs w:val="24"/>
              </w:rPr>
              <w:t>n°ore</w:t>
            </w:r>
            <w:proofErr w:type="spellEnd"/>
            <w:r w:rsidRPr="00D753B0">
              <w:rPr>
                <w:rFonts w:ascii="Arial" w:hAnsi="Arial" w:cs="Arial"/>
                <w:bCs/>
                <w:iCs/>
                <w:sz w:val="16"/>
                <w:szCs w:val="24"/>
              </w:rPr>
              <w:t xml:space="preserve"> x €17,50)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50" w14:textId="77777777" w:rsidR="00D753B0" w:rsidRPr="00D753B0" w:rsidRDefault="007605C2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T</w:t>
            </w:r>
            <w:r w:rsidR="000E2D9F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otali parziali</w:t>
            </w:r>
            <w:r w:rsid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 </w:t>
            </w:r>
            <w:r w:rsidR="00D753B0"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A+B</w:t>
            </w:r>
          </w:p>
        </w:tc>
      </w:tr>
      <w:tr w:rsidR="00386EAA" w:rsidRPr="00D753B0" w14:paraId="21E86758" w14:textId="77777777" w:rsidTr="003E7439">
        <w:trPr>
          <w:trHeight w:val="520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6752" w14:textId="77777777" w:rsidR="00386EAA" w:rsidRPr="009D7E57" w:rsidRDefault="00386EAA" w:rsidP="00D753B0">
            <w:pPr>
              <w:ind w:left="142" w:firstLine="0"/>
              <w:rPr>
                <w:rFonts w:asciiTheme="minorHAnsi" w:hAnsiTheme="minorHAnsi" w:cs="Arial"/>
                <w:b/>
                <w:bCs/>
                <w:iCs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6753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6754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6755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6756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57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386EAA" w:rsidRPr="00D753B0" w14:paraId="21E8675F" w14:textId="77777777" w:rsidTr="0098303A">
        <w:trPr>
          <w:trHeight w:val="520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59" w14:textId="77777777" w:rsidR="009D7E57" w:rsidRPr="009D7E57" w:rsidRDefault="009D7E57" w:rsidP="00D753B0">
            <w:pPr>
              <w:ind w:left="142" w:firstLine="0"/>
              <w:rPr>
                <w:rFonts w:asciiTheme="minorHAnsi" w:hAnsiTheme="minorHAnsi" w:cs="Arial"/>
                <w:bCs/>
                <w:iCs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5A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5B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5C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5D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5E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386EAA" w:rsidRPr="00D753B0" w14:paraId="21E86766" w14:textId="77777777" w:rsidTr="0098303A">
        <w:trPr>
          <w:trHeight w:val="520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0" w14:textId="77777777" w:rsidR="00386EAA" w:rsidRPr="009D7E57" w:rsidRDefault="00386EAA" w:rsidP="00D753B0">
            <w:pPr>
              <w:ind w:left="142" w:firstLine="0"/>
              <w:rPr>
                <w:rFonts w:asciiTheme="minorHAnsi" w:hAnsiTheme="minorHAnsi" w:cs="Arial"/>
                <w:bCs/>
                <w:iCs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1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2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3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4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5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386EAA" w:rsidRPr="00D753B0" w14:paraId="21E8676D" w14:textId="77777777" w:rsidTr="0098303A">
        <w:trPr>
          <w:trHeight w:val="520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7" w14:textId="77777777" w:rsidR="00386EAA" w:rsidRPr="009D7E57" w:rsidRDefault="00386EAA" w:rsidP="00D753B0">
            <w:pPr>
              <w:ind w:left="142" w:firstLine="0"/>
              <w:rPr>
                <w:rFonts w:asciiTheme="minorHAnsi" w:hAnsiTheme="minorHAnsi" w:cs="Arial"/>
                <w:bCs/>
                <w:iCs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8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9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A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B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C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386EAA" w:rsidRPr="00D753B0" w14:paraId="21E86774" w14:textId="77777777" w:rsidTr="0098303A">
        <w:trPr>
          <w:trHeight w:val="520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E" w14:textId="77777777" w:rsidR="00386EAA" w:rsidRPr="00D753B0" w:rsidRDefault="00386EAA" w:rsidP="00D753B0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6F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0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1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2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3" w14:textId="77777777" w:rsidR="00386EAA" w:rsidRPr="00D753B0" w:rsidRDefault="00386EAA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D753B0" w:rsidRPr="00D753B0" w14:paraId="21E8677B" w14:textId="77777777" w:rsidTr="0098303A">
        <w:trPr>
          <w:trHeight w:val="520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5" w14:textId="77777777" w:rsidR="00D753B0" w:rsidRPr="00D753B0" w:rsidRDefault="00D753B0" w:rsidP="00D753B0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6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7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8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9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A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D753B0" w:rsidRPr="00D753B0" w14:paraId="21E86782" w14:textId="77777777" w:rsidTr="0098303A">
        <w:trPr>
          <w:trHeight w:val="520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C" w14:textId="77777777" w:rsidR="00D753B0" w:rsidRPr="00D753B0" w:rsidRDefault="00D753B0" w:rsidP="00D753B0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D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E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7F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80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81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D753B0" w:rsidRPr="00D753B0" w14:paraId="21E86789" w14:textId="77777777" w:rsidTr="0098303A">
        <w:trPr>
          <w:trHeight w:val="520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83" w14:textId="77777777" w:rsidR="00D753B0" w:rsidRPr="00D753B0" w:rsidRDefault="00D753B0" w:rsidP="00D753B0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84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85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86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87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88" w14:textId="77777777" w:rsidR="00D753B0" w:rsidRPr="00D753B0" w:rsidRDefault="00D753B0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0E2D9F" w:rsidRPr="00D753B0" w14:paraId="21E8678C" w14:textId="77777777" w:rsidTr="0098303A">
        <w:trPr>
          <w:trHeight w:val="520"/>
        </w:trPr>
        <w:tc>
          <w:tcPr>
            <w:tcW w:w="7654" w:type="dxa"/>
            <w:gridSpan w:val="5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8A" w14:textId="77777777" w:rsidR="000E2D9F" w:rsidRPr="00D753B0" w:rsidRDefault="000E2D9F" w:rsidP="000E2D9F">
            <w:pPr>
              <w:ind w:firstLine="0"/>
              <w:jc w:val="right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TOTALE     Docenti interni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8B" w14:textId="77777777" w:rsidR="000E2D9F" w:rsidRPr="00D753B0" w:rsidRDefault="000E2D9F" w:rsidP="00D753B0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</w:tbl>
    <w:p w14:paraId="21E8678D" w14:textId="77777777" w:rsidR="00386EAA" w:rsidRDefault="00386EAA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8E" w14:textId="77777777" w:rsidR="00386EAA" w:rsidRDefault="00386EAA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E8678F" w14:textId="77777777" w:rsidR="00386EAA" w:rsidRPr="00D753B0" w:rsidRDefault="00386EAA" w:rsidP="00D753B0">
      <w:pPr>
        <w:ind w:firstLine="0"/>
        <w:rPr>
          <w:rFonts w:ascii="Arial" w:hAnsi="Arial" w:cs="Arial"/>
          <w:b/>
          <w:bCs/>
          <w:i/>
          <w:iCs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2"/>
        <w:gridCol w:w="2338"/>
        <w:gridCol w:w="1334"/>
        <w:gridCol w:w="1941"/>
        <w:gridCol w:w="1848"/>
      </w:tblGrid>
      <w:tr w:rsidR="00580901" w:rsidRPr="00D753B0" w14:paraId="21E86791" w14:textId="77777777" w:rsidTr="00580901">
        <w:trPr>
          <w:trHeight w:val="520"/>
        </w:trPr>
        <w:tc>
          <w:tcPr>
            <w:tcW w:w="9813" w:type="dxa"/>
            <w:gridSpan w:val="5"/>
            <w:tcBorders>
              <w:bottom w:val="single" w:sz="8" w:space="0" w:color="auto"/>
            </w:tcBorders>
            <w:shd w:val="pct10" w:color="auto" w:fill="auto"/>
            <w:vAlign w:val="center"/>
            <w:hideMark/>
          </w:tcPr>
          <w:p w14:paraId="21E86790" w14:textId="77777777" w:rsidR="00580901" w:rsidRPr="00D753B0" w:rsidRDefault="00DB25B5" w:rsidP="00580901">
            <w:pPr>
              <w:ind w:left="709" w:hanging="142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</w:rPr>
              <w:t>2.5</w:t>
            </w:r>
            <w:r w:rsidR="00580901">
              <w:rPr>
                <w:rFonts w:ascii="Arial" w:hAnsi="Arial" w:cs="Arial"/>
                <w:b/>
              </w:rPr>
              <w:t xml:space="preserve">  Esperti esterni  </w:t>
            </w:r>
          </w:p>
        </w:tc>
      </w:tr>
      <w:tr w:rsidR="0068320B" w:rsidRPr="00D753B0" w14:paraId="21E86799" w14:textId="77777777" w:rsidTr="00E965A2">
        <w:trPr>
          <w:trHeight w:val="518"/>
        </w:trPr>
        <w:tc>
          <w:tcPr>
            <w:tcW w:w="23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92" w14:textId="77777777" w:rsidR="0068320B" w:rsidRPr="00D753B0" w:rsidRDefault="0068320B" w:rsidP="00100489">
            <w:pPr>
              <w:ind w:left="142" w:firstLine="0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NOMINATIVO</w:t>
            </w: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93" w14:textId="77777777" w:rsidR="0068320B" w:rsidRPr="00D753B0" w:rsidRDefault="0068320B" w:rsidP="000E2D9F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qualifica                  </w:t>
            </w:r>
            <w:r w:rsidRPr="00580901">
              <w:rPr>
                <w:rFonts w:ascii="Arial" w:hAnsi="Arial" w:cs="Arial"/>
                <w:bCs/>
                <w:i/>
                <w:iCs/>
                <w:sz w:val="16"/>
                <w:szCs w:val="24"/>
              </w:rPr>
              <w:t>(specificare se docente universitario)</w:t>
            </w:r>
          </w:p>
        </w:tc>
        <w:tc>
          <w:tcPr>
            <w:tcW w:w="1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94" w14:textId="77777777" w:rsidR="0068320B" w:rsidRPr="00D753B0" w:rsidRDefault="0068320B" w:rsidP="00580901">
            <w:pPr>
              <w:ind w:firstLine="0"/>
              <w:jc w:val="center"/>
              <w:rPr>
                <w:rFonts w:ascii="Arial" w:hAnsi="Arial" w:cs="Arial"/>
                <w:bCs/>
                <w:iCs/>
                <w:sz w:val="16"/>
                <w:szCs w:val="24"/>
              </w:rPr>
            </w:pP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n°</w:t>
            </w: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ore </w:t>
            </w: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1E86795" w14:textId="77777777" w:rsidR="0068320B" w:rsidRPr="00D753B0" w:rsidRDefault="0068320B" w:rsidP="00580901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</w:p>
          <w:p w14:paraId="21E86796" w14:textId="77777777" w:rsidR="0068320B" w:rsidRDefault="0068320B" w:rsidP="00580901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i</w:t>
            </w: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mporto ore </w:t>
            </w: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16"/>
                <w:szCs w:val="24"/>
              </w:rPr>
              <w:t xml:space="preserve"> </w:t>
            </w:r>
            <w:r w:rsidRPr="00D753B0">
              <w:rPr>
                <w:rFonts w:ascii="Arial" w:hAnsi="Arial" w:cs="Arial"/>
                <w:bCs/>
                <w:iCs/>
                <w:sz w:val="16"/>
                <w:szCs w:val="24"/>
              </w:rPr>
              <w:t xml:space="preserve"> </w:t>
            </w:r>
            <w:r w:rsidR="00E965A2">
              <w:rPr>
                <w:rFonts w:ascii="Arial" w:hAnsi="Arial" w:cs="Arial"/>
                <w:bCs/>
                <w:iCs/>
                <w:sz w:val="16"/>
                <w:szCs w:val="24"/>
              </w:rPr>
              <w:t xml:space="preserve"> </w:t>
            </w:r>
          </w:p>
          <w:p w14:paraId="21E86797" w14:textId="77777777" w:rsidR="0068320B" w:rsidRPr="00D753B0" w:rsidRDefault="0068320B" w:rsidP="00580901">
            <w:pPr>
              <w:ind w:firstLine="0"/>
              <w:jc w:val="center"/>
              <w:rPr>
                <w:rFonts w:ascii="Arial" w:hAnsi="Arial" w:cs="Arial"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98" w14:textId="77777777" w:rsidR="0068320B" w:rsidRPr="00D753B0" w:rsidRDefault="0068320B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Totali parziali</w:t>
            </w:r>
          </w:p>
        </w:tc>
      </w:tr>
      <w:tr w:rsidR="00386EAA" w:rsidRPr="00D753B0" w14:paraId="21E8679F" w14:textId="77777777" w:rsidTr="00E965A2">
        <w:trPr>
          <w:trHeight w:val="518"/>
        </w:trPr>
        <w:tc>
          <w:tcPr>
            <w:tcW w:w="23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9A" w14:textId="77777777" w:rsidR="00386EAA" w:rsidRPr="00A1125E" w:rsidRDefault="00386EAA" w:rsidP="00100489">
            <w:pPr>
              <w:ind w:left="142" w:firstLine="0"/>
              <w:rPr>
                <w:rFonts w:ascii="Arial" w:hAnsi="Arial" w:cs="Arial"/>
                <w:bCs/>
                <w:iCs/>
                <w:sz w:val="18"/>
                <w:szCs w:val="24"/>
              </w:rPr>
            </w:pP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9B" w14:textId="77777777" w:rsidR="00386EAA" w:rsidRPr="00D753B0" w:rsidRDefault="00386EAA" w:rsidP="00580901">
            <w:pPr>
              <w:ind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9C" w14:textId="77777777" w:rsidR="00386EAA" w:rsidRPr="00D753B0" w:rsidRDefault="00386EAA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E8679D" w14:textId="77777777" w:rsidR="00386EAA" w:rsidRPr="00D753B0" w:rsidRDefault="00386EAA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9E" w14:textId="77777777" w:rsidR="00386EAA" w:rsidRPr="00D753B0" w:rsidRDefault="00386EAA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A1125E" w:rsidRPr="00D753B0" w14:paraId="21E867A5" w14:textId="77777777" w:rsidTr="00E965A2">
        <w:trPr>
          <w:trHeight w:val="518"/>
        </w:trPr>
        <w:tc>
          <w:tcPr>
            <w:tcW w:w="23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A0" w14:textId="77777777" w:rsidR="00A1125E" w:rsidRPr="00D753B0" w:rsidRDefault="00A1125E" w:rsidP="00DC1123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A1" w14:textId="77777777" w:rsidR="00A1125E" w:rsidRPr="00D753B0" w:rsidRDefault="00A1125E" w:rsidP="00DC1123">
            <w:pPr>
              <w:ind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A2" w14:textId="77777777" w:rsidR="00A1125E" w:rsidRPr="00D753B0" w:rsidRDefault="00A1125E" w:rsidP="00DC1123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E867A3" w14:textId="77777777" w:rsidR="00A1125E" w:rsidRPr="00D753B0" w:rsidRDefault="00A1125E" w:rsidP="00DC1123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A4" w14:textId="77777777" w:rsidR="00A1125E" w:rsidRPr="00D753B0" w:rsidRDefault="00A1125E" w:rsidP="00DC1123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A1125E" w:rsidRPr="00D753B0" w14:paraId="21E867AB" w14:textId="77777777" w:rsidTr="00E965A2">
        <w:trPr>
          <w:trHeight w:val="518"/>
        </w:trPr>
        <w:tc>
          <w:tcPr>
            <w:tcW w:w="23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A6" w14:textId="77777777" w:rsidR="00A1125E" w:rsidRPr="00D753B0" w:rsidRDefault="00A1125E" w:rsidP="00DC1123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A7" w14:textId="77777777" w:rsidR="00A1125E" w:rsidRPr="00D753B0" w:rsidRDefault="00A1125E" w:rsidP="00DC1123">
            <w:pPr>
              <w:ind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A8" w14:textId="77777777" w:rsidR="00A1125E" w:rsidRPr="00D753B0" w:rsidRDefault="00A1125E" w:rsidP="00DC1123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E867A9" w14:textId="77777777" w:rsidR="00A1125E" w:rsidRPr="00D753B0" w:rsidRDefault="00A1125E" w:rsidP="00DC1123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AA" w14:textId="77777777" w:rsidR="00A1125E" w:rsidRPr="00D753B0" w:rsidRDefault="00A1125E" w:rsidP="00DC1123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A1125E" w:rsidRPr="00D753B0" w14:paraId="21E867AE" w14:textId="77777777" w:rsidTr="00580901">
        <w:trPr>
          <w:trHeight w:val="518"/>
        </w:trPr>
        <w:tc>
          <w:tcPr>
            <w:tcW w:w="7965" w:type="dxa"/>
            <w:gridSpan w:val="4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21E867AC" w14:textId="77777777" w:rsidR="00A1125E" w:rsidRPr="00D753B0" w:rsidRDefault="00A1125E" w:rsidP="007605C2">
            <w:pPr>
              <w:ind w:firstLine="0"/>
              <w:jc w:val="right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TOTALE     Esperti esterni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AD" w14:textId="77777777" w:rsidR="00A1125E" w:rsidRPr="00D753B0" w:rsidRDefault="00A1125E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</w:tbl>
    <w:p w14:paraId="21E867AF" w14:textId="77777777" w:rsidR="00D045A7" w:rsidRDefault="00D045A7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338"/>
        <w:gridCol w:w="1343"/>
        <w:gridCol w:w="1946"/>
        <w:gridCol w:w="1848"/>
      </w:tblGrid>
      <w:tr w:rsidR="00BE288D" w:rsidRPr="00D753B0" w14:paraId="21E867B1" w14:textId="77777777" w:rsidTr="00BE288D">
        <w:trPr>
          <w:trHeight w:val="520"/>
        </w:trPr>
        <w:tc>
          <w:tcPr>
            <w:tcW w:w="9813" w:type="dxa"/>
            <w:gridSpan w:val="5"/>
            <w:tcBorders>
              <w:bottom w:val="single" w:sz="8" w:space="0" w:color="auto"/>
            </w:tcBorders>
            <w:shd w:val="pct10" w:color="auto" w:fill="auto"/>
            <w:vAlign w:val="center"/>
            <w:hideMark/>
          </w:tcPr>
          <w:p w14:paraId="21E867B0" w14:textId="77777777" w:rsidR="00BE288D" w:rsidRPr="00D753B0" w:rsidRDefault="00386EAA" w:rsidP="00BE288D">
            <w:pPr>
              <w:ind w:left="709" w:hanging="142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</w:rPr>
              <w:t>2.6</w:t>
            </w:r>
            <w:r w:rsidR="00BE288D">
              <w:rPr>
                <w:rFonts w:ascii="Arial" w:hAnsi="Arial" w:cs="Arial"/>
                <w:b/>
              </w:rPr>
              <w:t xml:space="preserve">  Personale ATA  </w:t>
            </w:r>
          </w:p>
        </w:tc>
      </w:tr>
      <w:tr w:rsidR="00BE288D" w:rsidRPr="00D753B0" w14:paraId="21E867B7" w14:textId="77777777" w:rsidTr="007605C2">
        <w:trPr>
          <w:trHeight w:val="518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B2" w14:textId="77777777" w:rsidR="00BE288D" w:rsidRPr="00D753B0" w:rsidRDefault="00BE288D" w:rsidP="00100489">
            <w:pPr>
              <w:ind w:left="142" w:firstLine="0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NOMINATIVO</w:t>
            </w: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B3" w14:textId="77777777" w:rsidR="00BE288D" w:rsidRPr="00D753B0" w:rsidRDefault="00BE288D" w:rsidP="00BE288D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qualifica                  </w:t>
            </w:r>
            <w:r>
              <w:rPr>
                <w:rFonts w:ascii="Arial" w:hAnsi="Arial" w:cs="Arial"/>
                <w:bCs/>
                <w:i/>
                <w:iCs/>
                <w:sz w:val="16"/>
                <w:szCs w:val="24"/>
              </w:rPr>
              <w:t xml:space="preserve"> 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B4" w14:textId="77777777" w:rsidR="00BE288D" w:rsidRPr="00D753B0" w:rsidRDefault="00BE288D" w:rsidP="00100489">
            <w:pPr>
              <w:ind w:firstLine="0"/>
              <w:jc w:val="center"/>
              <w:rPr>
                <w:rFonts w:ascii="Arial" w:hAnsi="Arial" w:cs="Arial"/>
                <w:bCs/>
                <w:iCs/>
                <w:sz w:val="16"/>
                <w:szCs w:val="24"/>
              </w:rPr>
            </w:pP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n°</w:t>
            </w: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ore </w:t>
            </w: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</w:p>
        </w:tc>
        <w:tc>
          <w:tcPr>
            <w:tcW w:w="1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E867B5" w14:textId="77777777" w:rsidR="00BE288D" w:rsidRPr="0068320B" w:rsidRDefault="00BE288D" w:rsidP="0068320B">
            <w:pPr>
              <w:ind w:firstLine="0"/>
              <w:jc w:val="center"/>
              <w:rPr>
                <w:rFonts w:ascii="Arial" w:hAnsi="Arial" w:cs="Arial"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i</w:t>
            </w:r>
            <w:r w:rsidRPr="00D753B0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mporto ore </w:t>
            </w: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  <w:r w:rsidRPr="00D753B0">
              <w:rPr>
                <w:rFonts w:ascii="Arial" w:hAnsi="Arial" w:cs="Arial"/>
                <w:bCs/>
                <w:iCs/>
                <w:sz w:val="16"/>
                <w:szCs w:val="24"/>
              </w:rPr>
              <w:t xml:space="preserve">           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B6" w14:textId="77777777" w:rsidR="00BE288D" w:rsidRPr="00D753B0" w:rsidRDefault="007605C2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T</w:t>
            </w:r>
            <w:r w:rsidR="00BE288D"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otali parziali</w:t>
            </w:r>
          </w:p>
        </w:tc>
      </w:tr>
      <w:tr w:rsidR="00386EAA" w:rsidRPr="00D753B0" w14:paraId="21E867BD" w14:textId="77777777" w:rsidTr="007605C2">
        <w:trPr>
          <w:trHeight w:val="518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B8" w14:textId="77777777" w:rsidR="00386EAA" w:rsidRPr="00D753B0" w:rsidRDefault="00386EAA" w:rsidP="00100489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B9" w14:textId="77777777" w:rsidR="00386EAA" w:rsidRPr="00D753B0" w:rsidRDefault="00386EAA" w:rsidP="00100489">
            <w:pPr>
              <w:ind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BA" w14:textId="77777777" w:rsidR="00386EAA" w:rsidRPr="00D753B0" w:rsidRDefault="00386EAA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E867BB" w14:textId="77777777" w:rsidR="00386EAA" w:rsidRPr="00D753B0" w:rsidRDefault="00386EAA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BC" w14:textId="77777777" w:rsidR="00386EAA" w:rsidRPr="00D753B0" w:rsidRDefault="00386EAA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DB25B5" w:rsidRPr="00D753B0" w14:paraId="21E867C3" w14:textId="77777777" w:rsidTr="007605C2">
        <w:trPr>
          <w:trHeight w:val="518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BE" w14:textId="77777777" w:rsidR="00DB25B5" w:rsidRPr="00D753B0" w:rsidRDefault="00DB25B5" w:rsidP="00100489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BF" w14:textId="77777777" w:rsidR="00DB25B5" w:rsidRPr="00D753B0" w:rsidRDefault="00DB25B5" w:rsidP="00100489">
            <w:pPr>
              <w:ind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C0" w14:textId="77777777" w:rsidR="00DB25B5" w:rsidRPr="00D753B0" w:rsidRDefault="00DB25B5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E867C1" w14:textId="77777777" w:rsidR="00DB25B5" w:rsidRPr="00D753B0" w:rsidRDefault="00DB25B5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C2" w14:textId="77777777" w:rsidR="00DB25B5" w:rsidRPr="00D753B0" w:rsidRDefault="00DB25B5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BE288D" w:rsidRPr="00D753B0" w14:paraId="21E867C9" w14:textId="77777777" w:rsidTr="007605C2">
        <w:trPr>
          <w:trHeight w:val="518"/>
        </w:trPr>
        <w:tc>
          <w:tcPr>
            <w:tcW w:w="23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C4" w14:textId="77777777" w:rsidR="00BE288D" w:rsidRPr="00D753B0" w:rsidRDefault="00BE288D" w:rsidP="00100489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C5" w14:textId="77777777" w:rsidR="00BE288D" w:rsidRPr="00D753B0" w:rsidRDefault="00BE288D" w:rsidP="00100489">
            <w:pPr>
              <w:ind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C6" w14:textId="77777777" w:rsidR="00BE288D" w:rsidRPr="00D753B0" w:rsidRDefault="00BE288D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E867C7" w14:textId="77777777" w:rsidR="00BE288D" w:rsidRPr="00D753B0" w:rsidRDefault="00BE288D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C8" w14:textId="77777777" w:rsidR="00BE288D" w:rsidRPr="00D753B0" w:rsidRDefault="00BE288D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BE288D" w:rsidRPr="00D753B0" w14:paraId="21E867CC" w14:textId="77777777" w:rsidTr="00BE288D">
        <w:trPr>
          <w:trHeight w:val="518"/>
        </w:trPr>
        <w:tc>
          <w:tcPr>
            <w:tcW w:w="7965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867CA" w14:textId="77777777" w:rsidR="00BE288D" w:rsidRPr="00D753B0" w:rsidRDefault="00BE288D" w:rsidP="00BE288D">
            <w:pPr>
              <w:ind w:firstLine="0"/>
              <w:jc w:val="right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TOTALE     Personale ATA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CB" w14:textId="77777777" w:rsidR="00BE288D" w:rsidRPr="00D753B0" w:rsidRDefault="00BE288D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</w:tbl>
    <w:p w14:paraId="21E867CD" w14:textId="77777777" w:rsidR="000E35BC" w:rsidRDefault="000E35BC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6"/>
        <w:gridCol w:w="1357"/>
        <w:gridCol w:w="1932"/>
        <w:gridCol w:w="1848"/>
      </w:tblGrid>
      <w:tr w:rsidR="007605C2" w:rsidRPr="00D753B0" w14:paraId="21E867CF" w14:textId="77777777" w:rsidTr="00100489">
        <w:trPr>
          <w:trHeight w:val="520"/>
        </w:trPr>
        <w:tc>
          <w:tcPr>
            <w:tcW w:w="9813" w:type="dxa"/>
            <w:gridSpan w:val="4"/>
            <w:tcBorders>
              <w:bottom w:val="single" w:sz="8" w:space="0" w:color="auto"/>
            </w:tcBorders>
            <w:shd w:val="pct10" w:color="auto" w:fill="auto"/>
            <w:vAlign w:val="center"/>
            <w:hideMark/>
          </w:tcPr>
          <w:p w14:paraId="21E867CE" w14:textId="77777777" w:rsidR="007605C2" w:rsidRPr="00D753B0" w:rsidRDefault="00386EAA" w:rsidP="007605C2">
            <w:pPr>
              <w:ind w:left="709" w:hanging="142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</w:rPr>
              <w:t>2.7</w:t>
            </w:r>
            <w:r w:rsidR="007605C2">
              <w:rPr>
                <w:rFonts w:ascii="Arial" w:hAnsi="Arial" w:cs="Arial"/>
                <w:b/>
              </w:rPr>
              <w:t xml:space="preserve">  Materiali didattici  </w:t>
            </w:r>
            <w:r w:rsidR="007605C2" w:rsidRPr="007605C2">
              <w:rPr>
                <w:rFonts w:ascii="Arial" w:hAnsi="Arial" w:cs="Arial"/>
                <w:i/>
                <w:sz w:val="18"/>
              </w:rPr>
              <w:t>(di consumo o durevoli)</w:t>
            </w:r>
          </w:p>
        </w:tc>
      </w:tr>
      <w:tr w:rsidR="007605C2" w:rsidRPr="00D753B0" w14:paraId="21E867D4" w14:textId="77777777" w:rsidTr="007605C2">
        <w:trPr>
          <w:trHeight w:val="520"/>
        </w:trPr>
        <w:tc>
          <w:tcPr>
            <w:tcW w:w="46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D0" w14:textId="77777777" w:rsidR="007605C2" w:rsidRPr="00D753B0" w:rsidRDefault="007605C2" w:rsidP="00100489">
            <w:pPr>
              <w:ind w:left="142" w:firstLine="0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GENERE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D1" w14:textId="77777777" w:rsidR="007605C2" w:rsidRPr="00D753B0" w:rsidRDefault="007605C2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quantità </w:t>
            </w:r>
          </w:p>
        </w:tc>
        <w:tc>
          <w:tcPr>
            <w:tcW w:w="19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D2" w14:textId="77777777" w:rsidR="007605C2" w:rsidRPr="00D753B0" w:rsidRDefault="007605C2" w:rsidP="00100489">
            <w:pPr>
              <w:ind w:firstLine="0"/>
              <w:jc w:val="center"/>
              <w:rPr>
                <w:rFonts w:ascii="Arial" w:hAnsi="Arial" w:cs="Arial"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costo unitario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1E867D3" w14:textId="77777777" w:rsidR="007605C2" w:rsidRDefault="007605C2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Totali parziali</w:t>
            </w:r>
          </w:p>
        </w:tc>
      </w:tr>
      <w:tr w:rsidR="007605C2" w:rsidRPr="00D753B0" w14:paraId="21E867D9" w14:textId="77777777" w:rsidTr="007605C2">
        <w:trPr>
          <w:trHeight w:val="520"/>
        </w:trPr>
        <w:tc>
          <w:tcPr>
            <w:tcW w:w="46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D5" w14:textId="77777777" w:rsidR="007605C2" w:rsidRPr="00D753B0" w:rsidRDefault="007605C2" w:rsidP="00F56D3B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D6" w14:textId="77777777" w:rsidR="007605C2" w:rsidRPr="00D753B0" w:rsidRDefault="007605C2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9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D7" w14:textId="77777777" w:rsidR="007605C2" w:rsidRPr="00D753B0" w:rsidRDefault="007605C2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1E867D8" w14:textId="77777777" w:rsidR="007605C2" w:rsidRPr="00D753B0" w:rsidRDefault="007605C2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7605C2" w:rsidRPr="00D753B0" w14:paraId="21E867DE" w14:textId="77777777" w:rsidTr="007605C2">
        <w:trPr>
          <w:trHeight w:val="520"/>
        </w:trPr>
        <w:tc>
          <w:tcPr>
            <w:tcW w:w="46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DA" w14:textId="77777777" w:rsidR="007605C2" w:rsidRPr="00D753B0" w:rsidRDefault="007605C2" w:rsidP="007605C2">
            <w:pPr>
              <w:ind w:left="142"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DB" w14:textId="77777777" w:rsidR="007605C2" w:rsidRPr="00D753B0" w:rsidRDefault="007605C2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9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DC" w14:textId="77777777" w:rsidR="007605C2" w:rsidRPr="00D753B0" w:rsidRDefault="007605C2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1E867DD" w14:textId="77777777" w:rsidR="007605C2" w:rsidRPr="00D753B0" w:rsidRDefault="007605C2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386EAA" w:rsidRPr="00D753B0" w14:paraId="21E867E3" w14:textId="77777777" w:rsidTr="007605C2">
        <w:trPr>
          <w:trHeight w:val="520"/>
        </w:trPr>
        <w:tc>
          <w:tcPr>
            <w:tcW w:w="46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DF" w14:textId="77777777" w:rsidR="00386EAA" w:rsidRPr="00D753B0" w:rsidRDefault="00386EAA" w:rsidP="007605C2">
            <w:pPr>
              <w:ind w:left="142"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E0" w14:textId="77777777" w:rsidR="00386EAA" w:rsidRPr="00D753B0" w:rsidRDefault="00386EAA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9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E1" w14:textId="77777777" w:rsidR="00386EAA" w:rsidRPr="00D753B0" w:rsidRDefault="00386EAA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1E867E2" w14:textId="77777777" w:rsidR="00386EAA" w:rsidRPr="00D753B0" w:rsidRDefault="00386EAA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7605C2" w:rsidRPr="00D753B0" w14:paraId="21E867E8" w14:textId="77777777" w:rsidTr="007605C2">
        <w:trPr>
          <w:trHeight w:val="520"/>
        </w:trPr>
        <w:tc>
          <w:tcPr>
            <w:tcW w:w="46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E4" w14:textId="77777777" w:rsidR="007605C2" w:rsidRPr="00D753B0" w:rsidRDefault="007605C2" w:rsidP="007605C2">
            <w:pPr>
              <w:ind w:left="142"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E5" w14:textId="77777777" w:rsidR="007605C2" w:rsidRPr="00D753B0" w:rsidRDefault="007605C2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9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E6" w14:textId="77777777" w:rsidR="007605C2" w:rsidRPr="00D753B0" w:rsidRDefault="007605C2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1E867E7" w14:textId="77777777" w:rsidR="007605C2" w:rsidRPr="00D753B0" w:rsidRDefault="007605C2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  <w:tr w:rsidR="007605C2" w:rsidRPr="00D753B0" w14:paraId="21E867EB" w14:textId="77777777" w:rsidTr="007605C2">
        <w:trPr>
          <w:trHeight w:val="520"/>
        </w:trPr>
        <w:tc>
          <w:tcPr>
            <w:tcW w:w="7965" w:type="dxa"/>
            <w:gridSpan w:val="3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E9" w14:textId="77777777" w:rsidR="007605C2" w:rsidRPr="00D753B0" w:rsidRDefault="007605C2" w:rsidP="006151FD">
            <w:pPr>
              <w:ind w:firstLine="0"/>
              <w:jc w:val="right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 xml:space="preserve">TOTALE     </w:t>
            </w:r>
            <w:r w:rsidR="006151FD"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Materiali didattici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1E867EA" w14:textId="77777777" w:rsidR="007605C2" w:rsidRPr="00D753B0" w:rsidRDefault="007605C2" w:rsidP="007605C2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</w:tr>
    </w:tbl>
    <w:p w14:paraId="21E867EC" w14:textId="77777777" w:rsidR="004365EA" w:rsidRDefault="004365EA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2977"/>
        <w:gridCol w:w="2797"/>
      </w:tblGrid>
      <w:tr w:rsidR="003758DD" w:rsidRPr="00D753B0" w14:paraId="21E867EE" w14:textId="77777777" w:rsidTr="00100489">
        <w:trPr>
          <w:trHeight w:val="520"/>
        </w:trPr>
        <w:tc>
          <w:tcPr>
            <w:tcW w:w="9813" w:type="dxa"/>
            <w:gridSpan w:val="3"/>
            <w:tcBorders>
              <w:bottom w:val="single" w:sz="8" w:space="0" w:color="auto"/>
            </w:tcBorders>
            <w:shd w:val="pct10" w:color="auto" w:fill="auto"/>
            <w:vAlign w:val="center"/>
            <w:hideMark/>
          </w:tcPr>
          <w:p w14:paraId="21E867ED" w14:textId="77777777" w:rsidR="003758DD" w:rsidRPr="00D753B0" w:rsidRDefault="003758DD" w:rsidP="00386EAA">
            <w:pPr>
              <w:ind w:left="709" w:hanging="142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386EAA">
              <w:rPr>
                <w:rFonts w:ascii="Arial" w:hAnsi="Arial" w:cs="Arial"/>
                <w:b/>
              </w:rPr>
              <w:t>8</w:t>
            </w:r>
            <w:r>
              <w:rPr>
                <w:rFonts w:ascii="Arial" w:hAnsi="Arial" w:cs="Arial"/>
                <w:b/>
              </w:rPr>
              <w:t xml:space="preserve">  Eventuale contributo studenti</w:t>
            </w:r>
          </w:p>
        </w:tc>
      </w:tr>
      <w:tr w:rsidR="003758DD" w:rsidRPr="00D753B0" w14:paraId="21E867F4" w14:textId="77777777" w:rsidTr="00DB25B5">
        <w:trPr>
          <w:trHeight w:val="520"/>
        </w:trPr>
        <w:tc>
          <w:tcPr>
            <w:tcW w:w="40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EF" w14:textId="77777777" w:rsidR="003758DD" w:rsidRPr="00D753B0" w:rsidRDefault="003758DD" w:rsidP="00100489">
            <w:pPr>
              <w:ind w:left="142" w:firstLine="0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IMPORTO CONTRIBUTO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F0" w14:textId="77777777" w:rsidR="003758DD" w:rsidRDefault="003758DD" w:rsidP="003758DD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Numero studenti partecipanti </w:t>
            </w:r>
          </w:p>
          <w:p w14:paraId="21E867F1" w14:textId="77777777" w:rsidR="003758DD" w:rsidRPr="00D753B0" w:rsidRDefault="003758DD" w:rsidP="003758DD">
            <w:pPr>
              <w:ind w:firstLine="0"/>
              <w:jc w:val="center"/>
              <w:rPr>
                <w:rFonts w:ascii="Arial" w:hAnsi="Arial" w:cs="Arial"/>
                <w:bCs/>
                <w:i/>
                <w:iCs/>
                <w:sz w:val="16"/>
                <w:szCs w:val="24"/>
              </w:rPr>
            </w:pPr>
            <w:r w:rsidRPr="003758DD">
              <w:rPr>
                <w:rFonts w:ascii="Arial" w:hAnsi="Arial" w:cs="Arial"/>
                <w:bCs/>
                <w:i/>
                <w:iCs/>
                <w:sz w:val="16"/>
                <w:szCs w:val="24"/>
              </w:rPr>
              <w:t>(previsione)</w:t>
            </w: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F2" w14:textId="77777777" w:rsidR="003758DD" w:rsidRDefault="003758DD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IMPORTO TOTALE </w:t>
            </w:r>
          </w:p>
          <w:p w14:paraId="21E867F3" w14:textId="77777777" w:rsidR="003758DD" w:rsidRPr="00D753B0" w:rsidRDefault="003758DD" w:rsidP="003758DD">
            <w:pPr>
              <w:ind w:firstLine="0"/>
              <w:jc w:val="center"/>
              <w:rPr>
                <w:rFonts w:ascii="Arial" w:hAnsi="Arial" w:cs="Arial"/>
                <w:bCs/>
                <w:iCs/>
                <w:sz w:val="16"/>
                <w:szCs w:val="24"/>
              </w:rPr>
            </w:pPr>
            <w:r w:rsidRPr="003758DD">
              <w:rPr>
                <w:rFonts w:ascii="Arial" w:hAnsi="Arial" w:cs="Arial"/>
                <w:bCs/>
                <w:i/>
                <w:iCs/>
                <w:sz w:val="16"/>
                <w:szCs w:val="24"/>
              </w:rPr>
              <w:t>(stima)</w:t>
            </w:r>
          </w:p>
        </w:tc>
      </w:tr>
      <w:tr w:rsidR="003758DD" w:rsidRPr="00D753B0" w14:paraId="21E867F8" w14:textId="77777777" w:rsidTr="00DB25B5">
        <w:trPr>
          <w:trHeight w:val="520"/>
        </w:trPr>
        <w:tc>
          <w:tcPr>
            <w:tcW w:w="40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F5" w14:textId="77777777" w:rsidR="003758DD" w:rsidRPr="00D753B0" w:rsidRDefault="00386EAA" w:rsidP="00100489">
            <w:pPr>
              <w:ind w:left="142"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€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F6" w14:textId="77777777" w:rsidR="003758DD" w:rsidRPr="00D753B0" w:rsidRDefault="003758DD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F7" w14:textId="77777777" w:rsidR="003758DD" w:rsidRPr="00D753B0" w:rsidRDefault="00386EAA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€</w:t>
            </w:r>
          </w:p>
        </w:tc>
      </w:tr>
    </w:tbl>
    <w:p w14:paraId="21E867F9" w14:textId="77777777" w:rsidR="00B703FB" w:rsidRDefault="00B703FB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2977"/>
        <w:gridCol w:w="2797"/>
        <w:gridCol w:w="51"/>
      </w:tblGrid>
      <w:tr w:rsidR="00DB25B5" w:rsidRPr="00D753B0" w14:paraId="21E867FB" w14:textId="77777777" w:rsidTr="00051CAB">
        <w:trPr>
          <w:gridAfter w:val="1"/>
          <w:wAfter w:w="51" w:type="dxa"/>
          <w:trHeight w:val="520"/>
        </w:trPr>
        <w:tc>
          <w:tcPr>
            <w:tcW w:w="9813" w:type="dxa"/>
            <w:gridSpan w:val="3"/>
            <w:tcBorders>
              <w:bottom w:val="single" w:sz="8" w:space="0" w:color="auto"/>
            </w:tcBorders>
            <w:shd w:val="pct10" w:color="auto" w:fill="auto"/>
            <w:vAlign w:val="center"/>
            <w:hideMark/>
          </w:tcPr>
          <w:p w14:paraId="21E867FA" w14:textId="77777777" w:rsidR="00DB25B5" w:rsidRPr="00D753B0" w:rsidRDefault="00DB25B5" w:rsidP="00386EAA">
            <w:pPr>
              <w:ind w:left="709" w:hanging="142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386EAA">
              <w:rPr>
                <w:rFonts w:ascii="Arial" w:hAnsi="Arial" w:cs="Arial"/>
                <w:b/>
              </w:rPr>
              <w:t>9</w:t>
            </w:r>
            <w:r>
              <w:rPr>
                <w:rFonts w:ascii="Arial" w:hAnsi="Arial" w:cs="Arial"/>
                <w:b/>
              </w:rPr>
              <w:t xml:space="preserve">  Costo complessivo progetto</w:t>
            </w:r>
          </w:p>
        </w:tc>
      </w:tr>
      <w:tr w:rsidR="00DB25B5" w:rsidRPr="00D753B0" w14:paraId="21E86800" w14:textId="77777777" w:rsidTr="00DB25B5">
        <w:trPr>
          <w:trHeight w:val="520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FC" w14:textId="77777777" w:rsidR="00DB25B5" w:rsidRDefault="00DB25B5" w:rsidP="003758DD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 xml:space="preserve">IMPORTI TOTALI 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7FD" w14:textId="77777777" w:rsidR="00DB25B5" w:rsidRDefault="00386EAA" w:rsidP="004365EA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FIS</w:t>
            </w: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E867FE" w14:textId="77777777" w:rsidR="00386EAA" w:rsidRDefault="00386EAA" w:rsidP="004365EA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</w:p>
          <w:p w14:paraId="21E867FF" w14:textId="77777777" w:rsidR="00DB25B5" w:rsidRDefault="00386EAA" w:rsidP="004365EA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>FONDI BILANCIO ISTITUTO</w:t>
            </w:r>
          </w:p>
        </w:tc>
      </w:tr>
      <w:tr w:rsidR="00DB25B5" w:rsidRPr="00D753B0" w14:paraId="21E86804" w14:textId="77777777" w:rsidTr="00DB25B5">
        <w:trPr>
          <w:trHeight w:val="520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01" w14:textId="77777777" w:rsidR="00DB25B5" w:rsidRPr="00D753B0" w:rsidRDefault="00DB25B5" w:rsidP="003758DD">
            <w:pPr>
              <w:ind w:left="142" w:firstLine="0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Docenti interni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02" w14:textId="77777777" w:rsidR="00DB25B5" w:rsidRPr="00D753B0" w:rsidRDefault="00DB25B5" w:rsidP="004365EA">
            <w:pPr>
              <w:ind w:firstLine="0"/>
              <w:jc w:val="center"/>
              <w:rPr>
                <w:rFonts w:ascii="Arial" w:hAnsi="Arial" w:cs="Arial"/>
                <w:bCs/>
                <w:i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 € </w:t>
            </w: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E86803" w14:textId="77777777" w:rsidR="00DB25B5" w:rsidRDefault="00386EAA" w:rsidP="004365EA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6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24"/>
              </w:rPr>
              <w:t xml:space="preserve"> </w:t>
            </w:r>
          </w:p>
        </w:tc>
      </w:tr>
      <w:tr w:rsidR="00DB25B5" w:rsidRPr="00D753B0" w14:paraId="21E86808" w14:textId="77777777" w:rsidTr="00DB25B5">
        <w:trPr>
          <w:trHeight w:val="520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05" w14:textId="77777777" w:rsidR="00DB25B5" w:rsidRPr="00D753B0" w:rsidRDefault="00DB25B5" w:rsidP="003758DD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Personale ATA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06" w14:textId="77777777" w:rsidR="00DB25B5" w:rsidRPr="00D753B0" w:rsidRDefault="00DB25B5" w:rsidP="004365EA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 xml:space="preserve"> €</w:t>
            </w: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E86807" w14:textId="77777777" w:rsidR="00DB25B5" w:rsidRPr="00DB25B5" w:rsidRDefault="00386EAA" w:rsidP="00DB25B5">
            <w:pPr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 xml:space="preserve"> </w:t>
            </w:r>
          </w:p>
        </w:tc>
      </w:tr>
      <w:tr w:rsidR="00386EAA" w:rsidRPr="00D753B0" w14:paraId="21E8680C" w14:textId="77777777" w:rsidTr="00226ED1">
        <w:trPr>
          <w:trHeight w:val="520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09" w14:textId="77777777" w:rsidR="00386EAA" w:rsidRPr="00D753B0" w:rsidRDefault="00386EAA" w:rsidP="003758DD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lastRenderedPageBreak/>
              <w:t>Esperti esterni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0A" w14:textId="77777777" w:rsidR="00386EAA" w:rsidRPr="00D753B0" w:rsidRDefault="00386EAA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1E8680B" w14:textId="77777777" w:rsidR="00386EAA" w:rsidRPr="00D753B0" w:rsidRDefault="00386EAA" w:rsidP="00051CAB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 xml:space="preserve">€ </w:t>
            </w:r>
          </w:p>
        </w:tc>
      </w:tr>
      <w:tr w:rsidR="00386EAA" w:rsidRPr="00D753B0" w14:paraId="21E86810" w14:textId="77777777" w:rsidTr="00226ED1">
        <w:trPr>
          <w:trHeight w:val="520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0D" w14:textId="77777777" w:rsidR="00386EAA" w:rsidRDefault="00386EAA" w:rsidP="003758DD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Materiali didattici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0E" w14:textId="77777777" w:rsidR="00386EAA" w:rsidRPr="00D753B0" w:rsidRDefault="00386EAA" w:rsidP="00100489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1E8680F" w14:textId="77777777" w:rsidR="00386EAA" w:rsidRPr="00D753B0" w:rsidRDefault="00386EAA" w:rsidP="00051CAB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€</w:t>
            </w:r>
          </w:p>
        </w:tc>
      </w:tr>
      <w:tr w:rsidR="00386EAA" w:rsidRPr="00D753B0" w14:paraId="21E86814" w14:textId="77777777" w:rsidTr="00386EAA">
        <w:trPr>
          <w:trHeight w:val="520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11" w14:textId="77777777" w:rsidR="00386EAA" w:rsidRDefault="00386EAA" w:rsidP="00386EAA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IMPORTI   PARZIALI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12" w14:textId="77777777" w:rsidR="00386EAA" w:rsidRDefault="00386EAA" w:rsidP="00051CAB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€</w:t>
            </w: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6813" w14:textId="77777777" w:rsidR="00386EAA" w:rsidRDefault="00386EAA" w:rsidP="00051CAB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€</w:t>
            </w:r>
          </w:p>
        </w:tc>
      </w:tr>
      <w:tr w:rsidR="00386EAA" w:rsidRPr="00D753B0" w14:paraId="21E86817" w14:textId="77777777" w:rsidTr="00AC269D">
        <w:trPr>
          <w:trHeight w:val="520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15" w14:textId="77777777" w:rsidR="00386EAA" w:rsidRPr="00D753B0" w:rsidRDefault="00386EAA" w:rsidP="004365EA">
            <w:pPr>
              <w:ind w:left="142" w:firstLine="0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>IMPORTO COMPLESSIVO PROGETTO</w:t>
            </w:r>
          </w:p>
        </w:tc>
        <w:tc>
          <w:tcPr>
            <w:tcW w:w="582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6816" w14:textId="77777777" w:rsidR="00386EAA" w:rsidRPr="00D753B0" w:rsidRDefault="00386EAA" w:rsidP="00051CAB">
            <w:pPr>
              <w:ind w:firstLine="0"/>
              <w:jc w:val="center"/>
              <w:rPr>
                <w:rFonts w:ascii="Arial" w:hAnsi="Arial" w:cs="Arial"/>
                <w:b/>
                <w:bCs/>
                <w:i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24"/>
              </w:rPr>
              <w:t xml:space="preserve"> €</w:t>
            </w:r>
          </w:p>
        </w:tc>
      </w:tr>
    </w:tbl>
    <w:p w14:paraId="21E86818" w14:textId="77777777" w:rsidR="00BE288D" w:rsidRDefault="00BE288D">
      <w:pPr>
        <w:rPr>
          <w:sz w:val="24"/>
          <w:szCs w:val="24"/>
        </w:rPr>
      </w:pPr>
    </w:p>
    <w:p w14:paraId="21E86819" w14:textId="77777777" w:rsidR="00310B18" w:rsidRDefault="00310B18">
      <w:pPr>
        <w:rPr>
          <w:sz w:val="24"/>
          <w:szCs w:val="24"/>
        </w:rPr>
      </w:pPr>
    </w:p>
    <w:p w14:paraId="21E8681A" w14:textId="77777777" w:rsidR="004365EA" w:rsidRDefault="004365EA">
      <w:pPr>
        <w:rPr>
          <w:sz w:val="24"/>
          <w:szCs w:val="24"/>
        </w:rPr>
      </w:pPr>
    </w:p>
    <w:p w14:paraId="21E8681B" w14:textId="77777777" w:rsidR="000371FF" w:rsidRDefault="000371FF">
      <w:pPr>
        <w:rPr>
          <w:sz w:val="24"/>
          <w:szCs w:val="24"/>
        </w:rPr>
      </w:pPr>
    </w:p>
    <w:p w14:paraId="21E8681C" w14:textId="77777777" w:rsidR="000371FF" w:rsidRDefault="000371FF">
      <w:pPr>
        <w:rPr>
          <w:sz w:val="24"/>
          <w:szCs w:val="24"/>
        </w:rPr>
      </w:pPr>
    </w:p>
    <w:p w14:paraId="21E8681D" w14:textId="3B279ABE" w:rsidR="004365EA" w:rsidRPr="004365EA" w:rsidRDefault="004365EA" w:rsidP="004365EA">
      <w:pPr>
        <w:ind w:left="142" w:firstLine="0"/>
        <w:rPr>
          <w:rFonts w:ascii="Arial" w:hAnsi="Arial" w:cs="Arial"/>
          <w:b/>
          <w:bCs/>
          <w:iCs/>
          <w:szCs w:val="24"/>
        </w:rPr>
      </w:pPr>
      <w:r>
        <w:rPr>
          <w:rFonts w:ascii="Arial" w:hAnsi="Arial" w:cs="Arial"/>
          <w:b/>
          <w:bCs/>
          <w:iCs/>
          <w:szCs w:val="24"/>
        </w:rPr>
        <w:t xml:space="preserve">Roma, </w:t>
      </w:r>
      <w:r>
        <w:rPr>
          <w:rFonts w:ascii="Arial" w:hAnsi="Arial" w:cs="Arial"/>
          <w:b/>
          <w:bCs/>
          <w:iCs/>
          <w:szCs w:val="24"/>
        </w:rPr>
        <w:tab/>
      </w:r>
      <w:r>
        <w:rPr>
          <w:rFonts w:ascii="Arial" w:hAnsi="Arial" w:cs="Arial"/>
          <w:b/>
          <w:bCs/>
          <w:iCs/>
          <w:szCs w:val="24"/>
        </w:rPr>
        <w:tab/>
      </w:r>
      <w:r>
        <w:rPr>
          <w:rFonts w:ascii="Arial" w:hAnsi="Arial" w:cs="Arial"/>
          <w:b/>
          <w:bCs/>
          <w:iCs/>
          <w:szCs w:val="24"/>
        </w:rPr>
        <w:tab/>
      </w:r>
      <w:r>
        <w:rPr>
          <w:rFonts w:ascii="Arial" w:hAnsi="Arial" w:cs="Arial"/>
          <w:b/>
          <w:bCs/>
          <w:iCs/>
          <w:szCs w:val="24"/>
        </w:rPr>
        <w:tab/>
        <w:t xml:space="preserve">        </w:t>
      </w:r>
      <w:r w:rsidRPr="004365EA">
        <w:rPr>
          <w:rFonts w:ascii="Arial" w:hAnsi="Arial" w:cs="Arial"/>
          <w:b/>
          <w:bCs/>
          <w:iCs/>
          <w:szCs w:val="24"/>
        </w:rPr>
        <w:t xml:space="preserve"> Il </w:t>
      </w:r>
      <w:r>
        <w:rPr>
          <w:rFonts w:ascii="Arial" w:hAnsi="Arial" w:cs="Arial"/>
          <w:b/>
          <w:bCs/>
          <w:iCs/>
          <w:szCs w:val="24"/>
        </w:rPr>
        <w:t>R</w:t>
      </w:r>
      <w:r w:rsidRPr="004365EA">
        <w:rPr>
          <w:rFonts w:ascii="Arial" w:hAnsi="Arial" w:cs="Arial"/>
          <w:b/>
          <w:bCs/>
          <w:iCs/>
          <w:szCs w:val="24"/>
        </w:rPr>
        <w:t>esponsabile del Progetto</w:t>
      </w:r>
    </w:p>
    <w:p w14:paraId="21E8681E" w14:textId="77777777" w:rsidR="00B703FB" w:rsidRDefault="00B703FB">
      <w:pPr>
        <w:rPr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5812"/>
      </w:tblGrid>
      <w:tr w:rsidR="00B703FB" w14:paraId="21E86824" w14:textId="77777777" w:rsidTr="004365EA">
        <w:trPr>
          <w:trHeight w:val="399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E8681F" w14:textId="77777777" w:rsidR="00B703FB" w:rsidRDefault="00B703FB">
            <w:pPr>
              <w:tabs>
                <w:tab w:val="left" w:pos="8540"/>
              </w:tabs>
              <w:rPr>
                <w:rFonts w:ascii="Verdana" w:hAnsi="Verdana" w:cs="Verdan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6820" w14:textId="77777777" w:rsidR="00B703FB" w:rsidRDefault="00B703FB">
            <w:pPr>
              <w:tabs>
                <w:tab w:val="left" w:pos="8540"/>
              </w:tabs>
              <w:jc w:val="center"/>
              <w:rPr>
                <w:rFonts w:ascii="Verdana" w:hAnsi="Verdana" w:cs="Verdana"/>
              </w:rPr>
            </w:pPr>
          </w:p>
          <w:p w14:paraId="21E86821" w14:textId="77777777" w:rsidR="00B703FB" w:rsidRDefault="00B703FB">
            <w:pPr>
              <w:tabs>
                <w:tab w:val="left" w:pos="8540"/>
              </w:tabs>
              <w:jc w:val="center"/>
              <w:rPr>
                <w:rFonts w:ascii="Verdana" w:hAnsi="Verdana" w:cs="Verdana"/>
              </w:rPr>
            </w:pPr>
          </w:p>
          <w:p w14:paraId="21E86822" w14:textId="77777777" w:rsidR="00B703FB" w:rsidRDefault="00B703FB">
            <w:pPr>
              <w:tabs>
                <w:tab w:val="left" w:pos="8540"/>
              </w:tabs>
              <w:jc w:val="center"/>
              <w:rPr>
                <w:rFonts w:ascii="Verdana" w:hAnsi="Verdana" w:cs="Verdana"/>
              </w:rPr>
            </w:pPr>
          </w:p>
          <w:p w14:paraId="21E86823" w14:textId="77777777" w:rsidR="00B703FB" w:rsidRDefault="00B703FB">
            <w:pPr>
              <w:tabs>
                <w:tab w:val="left" w:pos="8540"/>
              </w:tabs>
              <w:jc w:val="center"/>
              <w:rPr>
                <w:rFonts w:ascii="Verdana" w:hAnsi="Verdana" w:cs="Verdana"/>
              </w:rPr>
            </w:pPr>
          </w:p>
        </w:tc>
      </w:tr>
    </w:tbl>
    <w:p w14:paraId="21E86825" w14:textId="77777777" w:rsidR="00B703FB" w:rsidRDefault="00B703FB">
      <w:pPr>
        <w:rPr>
          <w:rFonts w:ascii="Verdana" w:hAnsi="Verdana" w:cs="Verdana"/>
        </w:rPr>
      </w:pPr>
    </w:p>
    <w:p w14:paraId="21E86826" w14:textId="77777777" w:rsidR="00B703FB" w:rsidRDefault="00B703FB">
      <w:pPr>
        <w:rPr>
          <w:sz w:val="24"/>
          <w:szCs w:val="24"/>
        </w:rPr>
      </w:pPr>
    </w:p>
    <w:p w14:paraId="21E86827" w14:textId="77777777" w:rsidR="00092E20" w:rsidRPr="00141C92" w:rsidRDefault="00092E20" w:rsidP="00C14BF3">
      <w:pPr>
        <w:jc w:val="right"/>
      </w:pPr>
    </w:p>
    <w:sectPr w:rsidR="00092E20" w:rsidRPr="00141C92" w:rsidSect="0098303A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708" w:bottom="1418" w:left="1276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E8682A" w14:textId="77777777" w:rsidR="00D369EE" w:rsidRDefault="00D369EE">
      <w:r>
        <w:separator/>
      </w:r>
    </w:p>
  </w:endnote>
  <w:endnote w:type="continuationSeparator" w:id="0">
    <w:p w14:paraId="21E8682B" w14:textId="77777777" w:rsidR="00D369EE" w:rsidRDefault="00D3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86832" w14:textId="77777777" w:rsidR="0096172B" w:rsidRDefault="00092E20">
    <w:pPr>
      <w:pStyle w:val="Pidipagina"/>
      <w:jc w:val="center"/>
    </w:pPr>
    <w:r>
      <w:t xml:space="preserve"> </w:t>
    </w:r>
  </w:p>
  <w:p w14:paraId="21E86833" w14:textId="77777777" w:rsidR="0096172B" w:rsidRDefault="009617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86838" w14:textId="77777777" w:rsidR="0096172B" w:rsidRDefault="0096172B">
    <w:pPr>
      <w:pStyle w:val="Pidipagina"/>
    </w:pPr>
    <w:r>
      <w:t xml:space="preserve">Pagina </w:t>
    </w:r>
    <w:r w:rsidR="00B665F5">
      <w:rPr>
        <w:b/>
        <w:sz w:val="24"/>
        <w:szCs w:val="24"/>
      </w:rPr>
      <w:fldChar w:fldCharType="begin"/>
    </w:r>
    <w:r>
      <w:rPr>
        <w:b/>
      </w:rPr>
      <w:instrText>PAGE</w:instrText>
    </w:r>
    <w:r w:rsidR="00B665F5">
      <w:rPr>
        <w:b/>
        <w:sz w:val="24"/>
        <w:szCs w:val="24"/>
      </w:rPr>
      <w:fldChar w:fldCharType="separate"/>
    </w:r>
    <w:r w:rsidR="00901D38">
      <w:rPr>
        <w:b/>
        <w:noProof/>
      </w:rPr>
      <w:t>1</w:t>
    </w:r>
    <w:r w:rsidR="00B665F5">
      <w:rPr>
        <w:b/>
        <w:sz w:val="24"/>
        <w:szCs w:val="24"/>
      </w:rPr>
      <w:fldChar w:fldCharType="end"/>
    </w:r>
    <w:r>
      <w:t xml:space="preserve"> di </w:t>
    </w:r>
    <w:r w:rsidR="00B665F5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B665F5">
      <w:rPr>
        <w:b/>
        <w:sz w:val="24"/>
        <w:szCs w:val="24"/>
      </w:rPr>
      <w:fldChar w:fldCharType="separate"/>
    </w:r>
    <w:r w:rsidR="00901D38">
      <w:rPr>
        <w:b/>
        <w:noProof/>
      </w:rPr>
      <w:t>5</w:t>
    </w:r>
    <w:r w:rsidR="00B665F5">
      <w:rPr>
        <w:b/>
        <w:sz w:val="24"/>
        <w:szCs w:val="24"/>
      </w:rPr>
      <w:fldChar w:fldCharType="end"/>
    </w:r>
  </w:p>
  <w:p w14:paraId="21E86839" w14:textId="77777777" w:rsidR="0096172B" w:rsidRDefault="009617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E86828" w14:textId="77777777" w:rsidR="00D369EE" w:rsidRDefault="00D369EE">
      <w:r>
        <w:separator/>
      </w:r>
    </w:p>
  </w:footnote>
  <w:footnote w:type="continuationSeparator" w:id="0">
    <w:p w14:paraId="21E86829" w14:textId="77777777" w:rsidR="00D369EE" w:rsidRDefault="00D3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8682D" w14:textId="77777777" w:rsidR="0098303A" w:rsidRPr="0098303A" w:rsidRDefault="0098303A" w:rsidP="0098303A">
    <w:pPr>
      <w:pStyle w:val="Intestazione"/>
      <w:tabs>
        <w:tab w:val="clear" w:pos="4819"/>
        <w:tab w:val="clear" w:pos="9638"/>
        <w:tab w:val="center" w:pos="4862"/>
        <w:tab w:val="left" w:pos="8550"/>
      </w:tabs>
      <w:ind w:left="426" w:firstLine="0"/>
      <w:rPr>
        <w:sz w:val="28"/>
      </w:rPr>
    </w:pPr>
    <w:r w:rsidRPr="0098303A"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21E8683A" wp14:editId="21E8683B">
          <wp:simplePos x="0" y="0"/>
          <wp:positionH relativeFrom="column">
            <wp:posOffset>-395605</wp:posOffset>
          </wp:positionH>
          <wp:positionV relativeFrom="paragraph">
            <wp:posOffset>-13970</wp:posOffset>
          </wp:positionV>
          <wp:extent cx="519430" cy="586740"/>
          <wp:effectExtent l="19050" t="0" r="0" b="0"/>
          <wp:wrapSquare wrapText="bothSides"/>
          <wp:docPr id="2" name="Immagine 50" descr="Logo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Repubbli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430" cy="586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8303A">
      <w:rPr>
        <w:b/>
        <w:sz w:val="28"/>
      </w:rPr>
      <w:t>ISTITUTO DI ISTRUZIONE SUPERIORE "VIA SILVESTRI, 301"</w:t>
    </w:r>
  </w:p>
  <w:p w14:paraId="21E8682E" w14:textId="7E025A6D" w:rsidR="0098303A" w:rsidRPr="0098303A" w:rsidRDefault="0098303A" w:rsidP="0098303A">
    <w:pPr>
      <w:pStyle w:val="Intestazione"/>
      <w:tabs>
        <w:tab w:val="clear" w:pos="4819"/>
        <w:tab w:val="clear" w:pos="9638"/>
        <w:tab w:val="center" w:pos="4862"/>
        <w:tab w:val="left" w:pos="8550"/>
      </w:tabs>
      <w:ind w:left="284" w:firstLine="0"/>
      <w:rPr>
        <w:rFonts w:ascii="Calibri" w:hAnsi="Calibri"/>
        <w:b/>
        <w:sz w:val="16"/>
      </w:rPr>
    </w:pPr>
    <w:r w:rsidRPr="0098303A">
      <w:rPr>
        <w:rStyle w:val="Enfasicorsivo"/>
        <w:sz w:val="16"/>
      </w:rPr>
      <w:t>- Sez. associata</w:t>
    </w:r>
    <w:r w:rsidRPr="0098303A">
      <w:rPr>
        <w:sz w:val="16"/>
      </w:rPr>
      <w:t xml:space="preserve">: </w:t>
    </w:r>
    <w:r w:rsidRPr="0098303A">
      <w:rPr>
        <w:rStyle w:val="Enfasigrassetto"/>
        <w:sz w:val="16"/>
      </w:rPr>
      <w:t>Liceo Scientifico "M. Malpighi"</w:t>
    </w:r>
    <w:r w:rsidRPr="0098303A">
      <w:rPr>
        <w:sz w:val="16"/>
      </w:rPr>
      <w:t xml:space="preserve"> - Via Silvestri, 301 - Tel. 06.12</w:t>
    </w:r>
    <w:r>
      <w:rPr>
        <w:sz w:val="16"/>
      </w:rPr>
      <w:t>1.127.660 - Fax 06.66.16.75.81</w:t>
    </w:r>
    <w:r>
      <w:rPr>
        <w:sz w:val="16"/>
      </w:rPr>
      <w:br/>
      <w:t>-</w:t>
    </w:r>
    <w:r w:rsidRPr="0098303A">
      <w:rPr>
        <w:rStyle w:val="Enfasicorsivo"/>
        <w:sz w:val="16"/>
      </w:rPr>
      <w:t xml:space="preserve"> Sez. associata</w:t>
    </w:r>
    <w:r w:rsidRPr="0098303A">
      <w:rPr>
        <w:sz w:val="16"/>
      </w:rPr>
      <w:t xml:space="preserve">: </w:t>
    </w:r>
    <w:r w:rsidRPr="0098303A">
      <w:rPr>
        <w:rStyle w:val="Enfasigrassetto"/>
        <w:sz w:val="16"/>
      </w:rPr>
      <w:t>Istituto Tecnico Industriale "A. Volta"</w:t>
    </w:r>
    <w:r w:rsidRPr="0098303A">
      <w:rPr>
        <w:sz w:val="16"/>
      </w:rPr>
      <w:t xml:space="preserve"> - Via di Bravetta, 541 - Tel. 06.121.124.020 - Fax 06.121.124.021</w:t>
    </w:r>
  </w:p>
  <w:p w14:paraId="21E8682F" w14:textId="77777777" w:rsidR="0098303A" w:rsidRPr="00BA41D2" w:rsidRDefault="0098303A" w:rsidP="0098303A">
    <w:pPr>
      <w:pStyle w:val="Intestazione"/>
      <w:ind w:left="284"/>
    </w:pPr>
  </w:p>
  <w:p w14:paraId="21E86830" w14:textId="77777777" w:rsidR="0096172B" w:rsidRDefault="00DC16AE">
    <w:pPr>
      <w:pStyle w:val="Intestazione"/>
    </w:pPr>
    <w:r>
      <w:rPr>
        <w:noProof/>
      </w:rPr>
      <w:pict w14:anchorId="21E8683C">
        <v:line id="Line 23" o:spid="_x0000_s2050" style="position:absolute;left:0;text-align:left;z-index:251655168;visibility:visible" from="3.2pt,4.5pt" to="489.2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" strokecolor="gray [1629]" strokeweight="1.75pt">
          <v:shadow color="#974706" opacity=".5" offset="1pt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86834" w14:textId="77777777" w:rsidR="0098303A" w:rsidRPr="0098303A" w:rsidRDefault="0098303A" w:rsidP="0098303A">
    <w:pPr>
      <w:pStyle w:val="Intestazione"/>
      <w:tabs>
        <w:tab w:val="clear" w:pos="4819"/>
        <w:tab w:val="clear" w:pos="9638"/>
        <w:tab w:val="center" w:pos="4862"/>
        <w:tab w:val="left" w:pos="8550"/>
      </w:tabs>
      <w:ind w:left="567" w:firstLine="0"/>
      <w:rPr>
        <w:sz w:val="28"/>
      </w:rPr>
    </w:pPr>
    <w:r w:rsidRPr="0098303A">
      <w:rPr>
        <w:b/>
        <w:noProof/>
        <w:sz w:val="28"/>
      </w:rPr>
      <w:drawing>
        <wp:anchor distT="0" distB="0" distL="114300" distR="114300" simplePos="0" relativeHeight="251657216" behindDoc="0" locked="0" layoutInCell="1" allowOverlap="1" wp14:anchorId="21E8683D" wp14:editId="21E8683E">
          <wp:simplePos x="0" y="0"/>
          <wp:positionH relativeFrom="column">
            <wp:posOffset>-228600</wp:posOffset>
          </wp:positionH>
          <wp:positionV relativeFrom="paragraph">
            <wp:posOffset>-13970</wp:posOffset>
          </wp:positionV>
          <wp:extent cx="519430" cy="586740"/>
          <wp:effectExtent l="19050" t="0" r="0" b="0"/>
          <wp:wrapSquare wrapText="bothSides"/>
          <wp:docPr id="1" name="Immagine 50" descr="Logo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Repubbli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430" cy="586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8303A">
      <w:rPr>
        <w:b/>
        <w:sz w:val="28"/>
      </w:rPr>
      <w:t>ISTITUTO DI ISTRUZIONE SUPERIORE "VIA SILVESTRI, 301"</w:t>
    </w:r>
  </w:p>
  <w:p w14:paraId="21E86835" w14:textId="119BF898" w:rsidR="0096172B" w:rsidRPr="0098303A" w:rsidRDefault="0098303A" w:rsidP="0098303A">
    <w:pPr>
      <w:pStyle w:val="Intestazione"/>
      <w:tabs>
        <w:tab w:val="clear" w:pos="4819"/>
        <w:tab w:val="clear" w:pos="9638"/>
        <w:tab w:val="center" w:pos="4862"/>
        <w:tab w:val="left" w:pos="8550"/>
      </w:tabs>
      <w:ind w:left="567" w:firstLine="0"/>
      <w:rPr>
        <w:rFonts w:ascii="Calibri" w:hAnsi="Calibri"/>
        <w:b/>
        <w:sz w:val="16"/>
      </w:rPr>
    </w:pPr>
    <w:r w:rsidRPr="0098303A">
      <w:rPr>
        <w:rStyle w:val="Enfasicorsivo"/>
        <w:sz w:val="16"/>
      </w:rPr>
      <w:t>- Sez. associata</w:t>
    </w:r>
    <w:r w:rsidRPr="0098303A">
      <w:rPr>
        <w:sz w:val="16"/>
      </w:rPr>
      <w:t xml:space="preserve">: </w:t>
    </w:r>
    <w:r w:rsidRPr="0098303A">
      <w:rPr>
        <w:rStyle w:val="Enfasigrassetto"/>
        <w:sz w:val="16"/>
      </w:rPr>
      <w:t>Liceo Scientifico "M. Malpighi"</w:t>
    </w:r>
    <w:r w:rsidRPr="0098303A">
      <w:rPr>
        <w:sz w:val="16"/>
      </w:rPr>
      <w:t xml:space="preserve"> - Via Silvestri, 301 - Tel. 06.12</w:t>
    </w:r>
    <w:r>
      <w:rPr>
        <w:sz w:val="16"/>
      </w:rPr>
      <w:t>1.127.660 - Fax 06.66.16.75.81</w:t>
    </w:r>
    <w:r>
      <w:rPr>
        <w:sz w:val="16"/>
      </w:rPr>
      <w:br/>
      <w:t>-</w:t>
    </w:r>
    <w:r w:rsidRPr="0098303A">
      <w:rPr>
        <w:rStyle w:val="Enfasicorsivo"/>
        <w:sz w:val="16"/>
      </w:rPr>
      <w:t xml:space="preserve"> Sez. associata</w:t>
    </w:r>
    <w:r w:rsidRPr="0098303A">
      <w:rPr>
        <w:sz w:val="16"/>
      </w:rPr>
      <w:t xml:space="preserve">: </w:t>
    </w:r>
    <w:r w:rsidRPr="0098303A">
      <w:rPr>
        <w:rStyle w:val="Enfasigrassetto"/>
        <w:sz w:val="16"/>
      </w:rPr>
      <w:t>Istituto Tecnico Industriale "A. Volta"</w:t>
    </w:r>
    <w:r w:rsidRPr="0098303A">
      <w:rPr>
        <w:sz w:val="16"/>
      </w:rPr>
      <w:t xml:space="preserve"> - Via di Bravetta, 541 - Tel. 06.121.124.020 - Fax 06.121.124.021</w:t>
    </w:r>
  </w:p>
  <w:p w14:paraId="21E86836" w14:textId="77777777" w:rsidR="0096172B" w:rsidRPr="00BA41D2" w:rsidRDefault="00DC16AE">
    <w:pPr>
      <w:pStyle w:val="Intestazione"/>
    </w:pPr>
    <w:r>
      <w:rPr>
        <w:noProof/>
      </w:rPr>
      <w:pict w14:anchorId="21E8683F">
        <v:line id="Line 26" o:spid="_x0000_s2049" style="position:absolute;left:0;text-align:left;z-index:251656192;visibility:visible" from="0,7.85pt" to="486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" strokecolor="black [3200]" strokeweight="1.5pt">
          <v:shadow color="#7f7f7f [1601]" offset="1pt"/>
        </v:line>
      </w:pict>
    </w:r>
  </w:p>
  <w:p w14:paraId="21E86837" w14:textId="77777777" w:rsidR="0096172B" w:rsidRPr="00BA41D2" w:rsidRDefault="0096172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D7E91"/>
    <w:multiLevelType w:val="hybridMultilevel"/>
    <w:tmpl w:val="AE28A14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415C7E"/>
    <w:multiLevelType w:val="multilevel"/>
    <w:tmpl w:val="8C1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C42087"/>
    <w:multiLevelType w:val="hybridMultilevel"/>
    <w:tmpl w:val="16E23B50"/>
    <w:lvl w:ilvl="0" w:tplc="04100001">
      <w:start w:val="1"/>
      <w:numFmt w:val="bullet"/>
      <w:lvlText w:val=""/>
      <w:lvlJc w:val="left"/>
      <w:pPr>
        <w:tabs>
          <w:tab w:val="num" w:pos="2205"/>
        </w:tabs>
        <w:ind w:left="22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925"/>
        </w:tabs>
        <w:ind w:left="29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645"/>
        </w:tabs>
        <w:ind w:left="36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365"/>
        </w:tabs>
        <w:ind w:left="43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85"/>
        </w:tabs>
        <w:ind w:left="50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805"/>
        </w:tabs>
        <w:ind w:left="58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525"/>
        </w:tabs>
        <w:ind w:left="65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245"/>
        </w:tabs>
        <w:ind w:left="72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965"/>
        </w:tabs>
        <w:ind w:left="7965" w:hanging="360"/>
      </w:pPr>
      <w:rPr>
        <w:rFonts w:ascii="Wingdings" w:hAnsi="Wingdings" w:hint="default"/>
      </w:rPr>
    </w:lvl>
  </w:abstractNum>
  <w:abstractNum w:abstractNumId="3" w15:restartNumberingAfterBreak="0">
    <w:nsid w:val="2CEB74E1"/>
    <w:multiLevelType w:val="hybridMultilevel"/>
    <w:tmpl w:val="37DE9D78"/>
    <w:lvl w:ilvl="0" w:tplc="0410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56B0A91"/>
    <w:multiLevelType w:val="hybridMultilevel"/>
    <w:tmpl w:val="17BA820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295FE3"/>
    <w:multiLevelType w:val="hybridMultilevel"/>
    <w:tmpl w:val="CBCAAD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B13BF"/>
    <w:multiLevelType w:val="hybridMultilevel"/>
    <w:tmpl w:val="780CDC86"/>
    <w:lvl w:ilvl="0" w:tplc="6F06AA8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60E06"/>
    <w:multiLevelType w:val="hybridMultilevel"/>
    <w:tmpl w:val="5FF236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F84772"/>
    <w:multiLevelType w:val="hybridMultilevel"/>
    <w:tmpl w:val="5E30D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502A2"/>
    <w:multiLevelType w:val="hybridMultilevel"/>
    <w:tmpl w:val="53E4EAF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EE38E4"/>
    <w:multiLevelType w:val="hybridMultilevel"/>
    <w:tmpl w:val="A9CC91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A4930"/>
    <w:multiLevelType w:val="hybridMultilevel"/>
    <w:tmpl w:val="D6228C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6E3986"/>
    <w:multiLevelType w:val="hybridMultilevel"/>
    <w:tmpl w:val="1C4CE19C"/>
    <w:lvl w:ilvl="0" w:tplc="F588EC40">
      <w:start w:val="3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13" w15:restartNumberingAfterBreak="0">
    <w:nsid w:val="64350928"/>
    <w:multiLevelType w:val="hybridMultilevel"/>
    <w:tmpl w:val="2A12606C"/>
    <w:lvl w:ilvl="0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65E669F6"/>
    <w:multiLevelType w:val="hybridMultilevel"/>
    <w:tmpl w:val="812883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8A6C50"/>
    <w:multiLevelType w:val="hybridMultilevel"/>
    <w:tmpl w:val="875E8C9C"/>
    <w:lvl w:ilvl="0" w:tplc="0410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6" w15:restartNumberingAfterBreak="0">
    <w:nsid w:val="7EDF7B0C"/>
    <w:multiLevelType w:val="hybridMultilevel"/>
    <w:tmpl w:val="EA101B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3341335">
    <w:abstractNumId w:val="10"/>
  </w:num>
  <w:num w:numId="2" w16cid:durableId="737552458">
    <w:abstractNumId w:val="2"/>
  </w:num>
  <w:num w:numId="3" w16cid:durableId="322322999">
    <w:abstractNumId w:val="13"/>
  </w:num>
  <w:num w:numId="4" w16cid:durableId="1696081719">
    <w:abstractNumId w:val="16"/>
  </w:num>
  <w:num w:numId="5" w16cid:durableId="1535188066">
    <w:abstractNumId w:val="11"/>
  </w:num>
  <w:num w:numId="6" w16cid:durableId="1527986721">
    <w:abstractNumId w:val="7"/>
  </w:num>
  <w:num w:numId="7" w16cid:durableId="335890063">
    <w:abstractNumId w:val="3"/>
  </w:num>
  <w:num w:numId="8" w16cid:durableId="1583445443">
    <w:abstractNumId w:val="5"/>
  </w:num>
  <w:num w:numId="9" w16cid:durableId="456413381">
    <w:abstractNumId w:val="8"/>
  </w:num>
  <w:num w:numId="10" w16cid:durableId="68113811">
    <w:abstractNumId w:val="4"/>
  </w:num>
  <w:num w:numId="11" w16cid:durableId="1612854188">
    <w:abstractNumId w:val="0"/>
  </w:num>
  <w:num w:numId="12" w16cid:durableId="1708681505">
    <w:abstractNumId w:val="14"/>
  </w:num>
  <w:num w:numId="13" w16cid:durableId="1701006461">
    <w:abstractNumId w:val="12"/>
  </w:num>
  <w:num w:numId="14" w16cid:durableId="1520197361">
    <w:abstractNumId w:val="1"/>
  </w:num>
  <w:num w:numId="15" w16cid:durableId="1238981419">
    <w:abstractNumId w:val="9"/>
  </w:num>
  <w:num w:numId="16" w16cid:durableId="1244800462">
    <w:abstractNumId w:val="6"/>
  </w:num>
  <w:num w:numId="17" w16cid:durableId="451841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3FB"/>
    <w:rsid w:val="00031E9D"/>
    <w:rsid w:val="000371FF"/>
    <w:rsid w:val="00047428"/>
    <w:rsid w:val="00050F44"/>
    <w:rsid w:val="000518C1"/>
    <w:rsid w:val="00092E20"/>
    <w:rsid w:val="00093507"/>
    <w:rsid w:val="000A0FFE"/>
    <w:rsid w:val="000D78E1"/>
    <w:rsid w:val="000E1DE7"/>
    <w:rsid w:val="000E2D9F"/>
    <w:rsid w:val="000E35BC"/>
    <w:rsid w:val="000E4CB8"/>
    <w:rsid w:val="00121E62"/>
    <w:rsid w:val="00141C92"/>
    <w:rsid w:val="00154500"/>
    <w:rsid w:val="001D19AE"/>
    <w:rsid w:val="001E5978"/>
    <w:rsid w:val="001F4115"/>
    <w:rsid w:val="001F50E3"/>
    <w:rsid w:val="00203928"/>
    <w:rsid w:val="00224EE1"/>
    <w:rsid w:val="0023074A"/>
    <w:rsid w:val="00234CDE"/>
    <w:rsid w:val="00234F75"/>
    <w:rsid w:val="0023578C"/>
    <w:rsid w:val="00290DE8"/>
    <w:rsid w:val="002A60B5"/>
    <w:rsid w:val="002C27D4"/>
    <w:rsid w:val="002D398E"/>
    <w:rsid w:val="002D76A8"/>
    <w:rsid w:val="003016EC"/>
    <w:rsid w:val="00310B18"/>
    <w:rsid w:val="003176AB"/>
    <w:rsid w:val="00336DE0"/>
    <w:rsid w:val="00344D1F"/>
    <w:rsid w:val="00360288"/>
    <w:rsid w:val="003648B8"/>
    <w:rsid w:val="003758DD"/>
    <w:rsid w:val="003824BC"/>
    <w:rsid w:val="00386EAA"/>
    <w:rsid w:val="003A1750"/>
    <w:rsid w:val="003E045F"/>
    <w:rsid w:val="003E7439"/>
    <w:rsid w:val="003F05A6"/>
    <w:rsid w:val="00400206"/>
    <w:rsid w:val="00416A58"/>
    <w:rsid w:val="004210B1"/>
    <w:rsid w:val="004365EA"/>
    <w:rsid w:val="00443477"/>
    <w:rsid w:val="00450E71"/>
    <w:rsid w:val="004631E8"/>
    <w:rsid w:val="00474F33"/>
    <w:rsid w:val="004764A3"/>
    <w:rsid w:val="0049205E"/>
    <w:rsid w:val="004937B5"/>
    <w:rsid w:val="004D6519"/>
    <w:rsid w:val="004D6CD5"/>
    <w:rsid w:val="004F4236"/>
    <w:rsid w:val="005169E5"/>
    <w:rsid w:val="005409D9"/>
    <w:rsid w:val="00555A98"/>
    <w:rsid w:val="00580901"/>
    <w:rsid w:val="00591754"/>
    <w:rsid w:val="00592009"/>
    <w:rsid w:val="005E373D"/>
    <w:rsid w:val="005E72EE"/>
    <w:rsid w:val="005F39EF"/>
    <w:rsid w:val="005F60F3"/>
    <w:rsid w:val="006138C9"/>
    <w:rsid w:val="006151FD"/>
    <w:rsid w:val="00633600"/>
    <w:rsid w:val="0068320B"/>
    <w:rsid w:val="006B235B"/>
    <w:rsid w:val="006B326B"/>
    <w:rsid w:val="006C464B"/>
    <w:rsid w:val="006C6D9A"/>
    <w:rsid w:val="006D267D"/>
    <w:rsid w:val="006F62E7"/>
    <w:rsid w:val="00702083"/>
    <w:rsid w:val="00715C6F"/>
    <w:rsid w:val="00746247"/>
    <w:rsid w:val="007605C2"/>
    <w:rsid w:val="00762BD0"/>
    <w:rsid w:val="00771B9A"/>
    <w:rsid w:val="00781A5A"/>
    <w:rsid w:val="00795DCB"/>
    <w:rsid w:val="007A40D2"/>
    <w:rsid w:val="007E110E"/>
    <w:rsid w:val="007F35F7"/>
    <w:rsid w:val="00802251"/>
    <w:rsid w:val="00813A32"/>
    <w:rsid w:val="008339C9"/>
    <w:rsid w:val="00846E42"/>
    <w:rsid w:val="0088682E"/>
    <w:rsid w:val="008B22AB"/>
    <w:rsid w:val="00901D38"/>
    <w:rsid w:val="00923B17"/>
    <w:rsid w:val="009263F9"/>
    <w:rsid w:val="0096172B"/>
    <w:rsid w:val="009617E8"/>
    <w:rsid w:val="00976302"/>
    <w:rsid w:val="0098303A"/>
    <w:rsid w:val="009849FE"/>
    <w:rsid w:val="00985FB2"/>
    <w:rsid w:val="009B7B12"/>
    <w:rsid w:val="009D7E57"/>
    <w:rsid w:val="00A1125E"/>
    <w:rsid w:val="00A558AC"/>
    <w:rsid w:val="00A7572C"/>
    <w:rsid w:val="00A9442D"/>
    <w:rsid w:val="00AF1937"/>
    <w:rsid w:val="00B156ED"/>
    <w:rsid w:val="00B326F5"/>
    <w:rsid w:val="00B4788E"/>
    <w:rsid w:val="00B51272"/>
    <w:rsid w:val="00B53DFA"/>
    <w:rsid w:val="00B665F5"/>
    <w:rsid w:val="00B66B2D"/>
    <w:rsid w:val="00B703FB"/>
    <w:rsid w:val="00B8014D"/>
    <w:rsid w:val="00BA41D2"/>
    <w:rsid w:val="00BE288D"/>
    <w:rsid w:val="00BE713E"/>
    <w:rsid w:val="00C06AE8"/>
    <w:rsid w:val="00C111ED"/>
    <w:rsid w:val="00C14BF3"/>
    <w:rsid w:val="00C414E8"/>
    <w:rsid w:val="00C52426"/>
    <w:rsid w:val="00C61A99"/>
    <w:rsid w:val="00C64B02"/>
    <w:rsid w:val="00C74B55"/>
    <w:rsid w:val="00C94BEF"/>
    <w:rsid w:val="00C964C3"/>
    <w:rsid w:val="00CE5F91"/>
    <w:rsid w:val="00D01954"/>
    <w:rsid w:val="00D045A7"/>
    <w:rsid w:val="00D132C0"/>
    <w:rsid w:val="00D369EE"/>
    <w:rsid w:val="00D753B0"/>
    <w:rsid w:val="00D82ED7"/>
    <w:rsid w:val="00D8782A"/>
    <w:rsid w:val="00DB25B5"/>
    <w:rsid w:val="00DC0BE4"/>
    <w:rsid w:val="00DC16AE"/>
    <w:rsid w:val="00DD0C94"/>
    <w:rsid w:val="00E1177E"/>
    <w:rsid w:val="00E22807"/>
    <w:rsid w:val="00E33210"/>
    <w:rsid w:val="00E37B70"/>
    <w:rsid w:val="00E43BC1"/>
    <w:rsid w:val="00E92D27"/>
    <w:rsid w:val="00E965A2"/>
    <w:rsid w:val="00EA6686"/>
    <w:rsid w:val="00F10891"/>
    <w:rsid w:val="00F53EB5"/>
    <w:rsid w:val="00F56D3B"/>
    <w:rsid w:val="00F95C59"/>
    <w:rsid w:val="00F97246"/>
    <w:rsid w:val="00FD13B2"/>
    <w:rsid w:val="00FE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21E866AB"/>
  <w15:docId w15:val="{D8120E0C-F880-45A6-8C5D-2DA717F0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1C92"/>
    <w:pPr>
      <w:ind w:firstLine="709"/>
    </w:pPr>
  </w:style>
  <w:style w:type="paragraph" w:styleId="Titolo1">
    <w:name w:val="heading 1"/>
    <w:basedOn w:val="Normale"/>
    <w:next w:val="Normale"/>
    <w:qFormat/>
    <w:rsid w:val="00D8782A"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D8782A"/>
    <w:pPr>
      <w:keepNext/>
      <w:ind w:left="705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D8782A"/>
    <w:pPr>
      <w:keepNext/>
      <w:jc w:val="center"/>
      <w:outlineLvl w:val="2"/>
    </w:pPr>
    <w:rPr>
      <w:rFonts w:ascii="Garamond" w:hAnsi="Garamond"/>
      <w:b/>
      <w:bCs/>
    </w:rPr>
  </w:style>
  <w:style w:type="paragraph" w:styleId="Titolo4">
    <w:name w:val="heading 4"/>
    <w:basedOn w:val="Normale"/>
    <w:next w:val="Normale"/>
    <w:qFormat/>
    <w:rsid w:val="00D8782A"/>
    <w:pPr>
      <w:keepNext/>
      <w:jc w:val="both"/>
      <w:outlineLvl w:val="3"/>
    </w:pPr>
    <w:rPr>
      <w:rFonts w:ascii="Garamond" w:hAnsi="Garamond" w:cs="Arial"/>
      <w:b/>
      <w:bCs/>
      <w:sz w:val="28"/>
    </w:rPr>
  </w:style>
  <w:style w:type="paragraph" w:styleId="Titolo5">
    <w:name w:val="heading 5"/>
    <w:basedOn w:val="Normale"/>
    <w:next w:val="Normale"/>
    <w:qFormat/>
    <w:rsid w:val="00D8782A"/>
    <w:pPr>
      <w:keepNext/>
      <w:jc w:val="both"/>
      <w:outlineLvl w:val="4"/>
    </w:pPr>
    <w:rPr>
      <w:rFonts w:ascii="Garamond" w:hAnsi="Garamond" w:cs="Arial"/>
      <w:sz w:val="28"/>
    </w:rPr>
  </w:style>
  <w:style w:type="paragraph" w:styleId="Titolo6">
    <w:name w:val="heading 6"/>
    <w:basedOn w:val="Normale"/>
    <w:next w:val="Normale"/>
    <w:qFormat/>
    <w:rsid w:val="00D8782A"/>
    <w:pPr>
      <w:keepNext/>
      <w:outlineLvl w:val="5"/>
    </w:pPr>
    <w:rPr>
      <w:sz w:val="28"/>
    </w:rPr>
  </w:style>
  <w:style w:type="paragraph" w:styleId="Titolo7">
    <w:name w:val="heading 7"/>
    <w:basedOn w:val="Normale"/>
    <w:next w:val="Normale"/>
    <w:qFormat/>
    <w:rsid w:val="00D8782A"/>
    <w:pPr>
      <w:keepNext/>
      <w:outlineLvl w:val="6"/>
    </w:pPr>
    <w:rPr>
      <w:b/>
      <w:bCs/>
      <w:sz w:val="28"/>
    </w:rPr>
  </w:style>
  <w:style w:type="paragraph" w:styleId="Titolo8">
    <w:name w:val="heading 8"/>
    <w:basedOn w:val="Normale"/>
    <w:next w:val="Normale"/>
    <w:qFormat/>
    <w:rsid w:val="00D8782A"/>
    <w:pPr>
      <w:keepNext/>
      <w:outlineLvl w:val="7"/>
    </w:pPr>
    <w:rPr>
      <w:b/>
      <w:bCs/>
      <w:i/>
      <w:iCs/>
      <w:sz w:val="28"/>
    </w:rPr>
  </w:style>
  <w:style w:type="paragraph" w:styleId="Titolo9">
    <w:name w:val="heading 9"/>
    <w:basedOn w:val="Normale"/>
    <w:next w:val="Normale"/>
    <w:qFormat/>
    <w:rsid w:val="00D8782A"/>
    <w:pPr>
      <w:keepNext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878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8782A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D8782A"/>
    <w:pPr>
      <w:jc w:val="both"/>
    </w:pPr>
  </w:style>
  <w:style w:type="paragraph" w:styleId="Corpodeltesto2">
    <w:name w:val="Body Text 2"/>
    <w:basedOn w:val="Normale"/>
    <w:rsid w:val="00D8782A"/>
    <w:pPr>
      <w:jc w:val="both"/>
    </w:pPr>
    <w:rPr>
      <w:sz w:val="26"/>
    </w:rPr>
  </w:style>
  <w:style w:type="paragraph" w:styleId="Rientrocorpodeltesto">
    <w:name w:val="Body Text Indent"/>
    <w:basedOn w:val="Normale"/>
    <w:rsid w:val="00D8782A"/>
    <w:pPr>
      <w:ind w:firstLine="708"/>
      <w:jc w:val="both"/>
    </w:pPr>
    <w:rPr>
      <w:sz w:val="26"/>
    </w:rPr>
  </w:style>
  <w:style w:type="paragraph" w:styleId="Corpodeltesto3">
    <w:name w:val="Body Text 3"/>
    <w:basedOn w:val="Normale"/>
    <w:rsid w:val="00D8782A"/>
    <w:rPr>
      <w:b/>
      <w:sz w:val="28"/>
    </w:rPr>
  </w:style>
  <w:style w:type="paragraph" w:styleId="Rientrocorpodeltesto2">
    <w:name w:val="Body Text Indent 2"/>
    <w:basedOn w:val="Normale"/>
    <w:rsid w:val="00D8782A"/>
    <w:pPr>
      <w:ind w:left="705"/>
    </w:pPr>
    <w:rPr>
      <w:b/>
      <w:bCs/>
    </w:rPr>
  </w:style>
  <w:style w:type="paragraph" w:styleId="Rientrocorpodeltesto3">
    <w:name w:val="Body Text Indent 3"/>
    <w:basedOn w:val="Normale"/>
    <w:rsid w:val="00D8782A"/>
    <w:pPr>
      <w:spacing w:line="360" w:lineRule="auto"/>
      <w:ind w:firstLine="708"/>
      <w:jc w:val="both"/>
    </w:pPr>
    <w:rPr>
      <w:rFonts w:ascii="Garamond" w:hAnsi="Garamond"/>
    </w:rPr>
  </w:style>
  <w:style w:type="character" w:styleId="Numeropagina">
    <w:name w:val="page number"/>
    <w:basedOn w:val="Carpredefinitoparagrafo"/>
    <w:rsid w:val="00D8782A"/>
  </w:style>
  <w:style w:type="paragraph" w:styleId="NormaleWeb">
    <w:name w:val="Normal (Web)"/>
    <w:basedOn w:val="Normale"/>
    <w:uiPriority w:val="99"/>
    <w:unhideWhenUsed/>
    <w:rsid w:val="00092E20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Testofumetto">
    <w:name w:val="Balloon Text"/>
    <w:basedOn w:val="Normale"/>
    <w:semiHidden/>
    <w:rsid w:val="00D8782A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rsid w:val="00D8782A"/>
    <w:rPr>
      <w:sz w:val="24"/>
      <w:szCs w:val="24"/>
    </w:rPr>
  </w:style>
  <w:style w:type="character" w:customStyle="1" w:styleId="IntestazioneCarattere">
    <w:name w:val="Intestazione Carattere"/>
    <w:basedOn w:val="Carpredefinitoparagrafo"/>
    <w:rsid w:val="00D8782A"/>
    <w:rPr>
      <w:sz w:val="24"/>
      <w:szCs w:val="24"/>
    </w:rPr>
  </w:style>
  <w:style w:type="paragraph" w:styleId="Testodelblocco">
    <w:name w:val="Block Text"/>
    <w:basedOn w:val="Normale"/>
    <w:rsid w:val="00D8782A"/>
    <w:pPr>
      <w:ind w:left="360" w:right="665" w:hanging="360"/>
    </w:pPr>
    <w:rPr>
      <w:rFonts w:ascii="Arial" w:hAnsi="Arial"/>
      <w:sz w:val="22"/>
    </w:rPr>
  </w:style>
  <w:style w:type="paragraph" w:customStyle="1" w:styleId="testo2">
    <w:name w:val="testo2"/>
    <w:basedOn w:val="Normale"/>
    <w:rsid w:val="00D8782A"/>
    <w:pPr>
      <w:autoSpaceDE w:val="0"/>
      <w:autoSpaceDN w:val="0"/>
      <w:spacing w:before="120"/>
      <w:jc w:val="both"/>
    </w:pPr>
    <w:rPr>
      <w:rFonts w:ascii="Arial" w:hAnsi="Arial" w:cs="Arial"/>
    </w:rPr>
  </w:style>
  <w:style w:type="paragraph" w:customStyle="1" w:styleId="testo1">
    <w:name w:val="testo1"/>
    <w:basedOn w:val="Normale"/>
    <w:rsid w:val="00D8782A"/>
    <w:pPr>
      <w:autoSpaceDE w:val="0"/>
      <w:autoSpaceDN w:val="0"/>
      <w:spacing w:before="120"/>
      <w:jc w:val="both"/>
    </w:pPr>
    <w:rPr>
      <w:rFonts w:ascii="Arial" w:hAnsi="Arial" w:cs="Arial"/>
      <w:sz w:val="24"/>
      <w:szCs w:val="24"/>
    </w:rPr>
  </w:style>
  <w:style w:type="paragraph" w:customStyle="1" w:styleId="Contenutotabella">
    <w:name w:val="Contenuto tabella"/>
    <w:basedOn w:val="Normale"/>
    <w:rsid w:val="00D8782A"/>
    <w:pPr>
      <w:widowControl w:val="0"/>
      <w:suppressLineNumbers/>
      <w:suppressAutoHyphens/>
    </w:pPr>
    <w:rPr>
      <w:rFonts w:eastAsia="Arial Unicode MS" w:cs="Tahoma"/>
      <w:kern w:val="2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92E20"/>
    <w:rPr>
      <w:b/>
      <w:bCs/>
    </w:rPr>
  </w:style>
  <w:style w:type="character" w:styleId="Enfasicorsivo">
    <w:name w:val="Emphasis"/>
    <w:basedOn w:val="Carpredefinitoparagrafo"/>
    <w:uiPriority w:val="20"/>
    <w:qFormat/>
    <w:rsid w:val="00092E20"/>
    <w:rPr>
      <w:i/>
      <w:iCs/>
    </w:rPr>
  </w:style>
  <w:style w:type="character" w:customStyle="1" w:styleId="apple-converted-space">
    <w:name w:val="apple-converted-space"/>
    <w:basedOn w:val="Carpredefinitoparagrafo"/>
    <w:rsid w:val="00092E20"/>
  </w:style>
  <w:style w:type="paragraph" w:styleId="Mappadocumento">
    <w:name w:val="Document Map"/>
    <w:basedOn w:val="Normale"/>
    <w:link w:val="MappadocumentoCarattere"/>
    <w:rsid w:val="002D398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2D398E"/>
    <w:rPr>
      <w:rFonts w:ascii="Tahoma" w:hAnsi="Tahoma" w:cs="Tahoma"/>
      <w:sz w:val="16"/>
      <w:szCs w:val="16"/>
    </w:rPr>
  </w:style>
  <w:style w:type="character" w:customStyle="1" w:styleId="bo">
    <w:name w:val="bo"/>
    <w:basedOn w:val="Carpredefinitoparagrafo"/>
    <w:rsid w:val="00BA41D2"/>
  </w:style>
  <w:style w:type="character" w:styleId="Collegamentoipertestuale">
    <w:name w:val="Hyperlink"/>
    <w:basedOn w:val="Carpredefinitoparagrafo"/>
    <w:uiPriority w:val="99"/>
    <w:unhideWhenUsed/>
    <w:rsid w:val="00BA41D2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580901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80901"/>
  </w:style>
  <w:style w:type="character" w:styleId="Rimandonotaapidipagina">
    <w:name w:val="footnote reference"/>
    <w:basedOn w:val="Carpredefinitoparagrafo"/>
    <w:rsid w:val="00580901"/>
    <w:rPr>
      <w:vertAlign w:val="superscript"/>
    </w:rPr>
  </w:style>
  <w:style w:type="paragraph" w:styleId="Testonotadichiusura">
    <w:name w:val="endnote text"/>
    <w:basedOn w:val="Normale"/>
    <w:link w:val="TestonotadichiusuraCarattere"/>
    <w:rsid w:val="00386EAA"/>
  </w:style>
  <w:style w:type="character" w:customStyle="1" w:styleId="TestonotadichiusuraCarattere">
    <w:name w:val="Testo nota di chiusura Carattere"/>
    <w:basedOn w:val="Carpredefinitoparagrafo"/>
    <w:link w:val="Testonotadichiusura"/>
    <w:rsid w:val="00386EAA"/>
  </w:style>
  <w:style w:type="character" w:styleId="Rimandonotadichiusura">
    <w:name w:val="endnote reference"/>
    <w:basedOn w:val="Carpredefinitoparagrafo"/>
    <w:rsid w:val="00386E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25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6875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2" w:color="C3C3C3"/>
            <w:bottom w:val="none" w:sz="0" w:space="0" w:color="auto"/>
            <w:right w:val="single" w:sz="4" w:space="2" w:color="C3C3C3"/>
          </w:divBdr>
        </w:div>
      </w:divsChild>
    </w:div>
    <w:div w:id="1439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sga\Desktop\CARTA%20INTESTATA%20QUALITA'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AE4BE-3408-4C36-BA48-27816F792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QUALITA'</Template>
  <TotalTime>4</TotalTime>
  <Pages>5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Itg cangrande</Company>
  <LinksUpToDate>false</LinksUpToDate>
  <CharactersWithSpaces>2183</CharactersWithSpaces>
  <SharedDoc>false</SharedDoc>
  <HLinks>
    <vt:vector size="12" baseType="variant">
      <vt:variant>
        <vt:i4>2818075</vt:i4>
      </vt:variant>
      <vt:variant>
        <vt:i4>-1</vt:i4>
      </vt:variant>
      <vt:variant>
        <vt:i4>1028</vt:i4>
      </vt:variant>
      <vt:variant>
        <vt:i4>1</vt:i4>
      </vt:variant>
      <vt:variant>
        <vt:lpwstr>http://3.bp.blogspot.com/_kr5iXhaPGn0/TAVfMq9FqdI/AAAAAAAACfg/XsDGTO6gT7c/s1600/Jackson+Pollock+3.jpg</vt:lpwstr>
      </vt:variant>
      <vt:variant>
        <vt:lpwstr/>
      </vt:variant>
      <vt:variant>
        <vt:i4>4522025</vt:i4>
      </vt:variant>
      <vt:variant>
        <vt:i4>-1</vt:i4>
      </vt:variant>
      <vt:variant>
        <vt:i4>1035</vt:i4>
      </vt:variant>
      <vt:variant>
        <vt:i4>1</vt:i4>
      </vt:variant>
      <vt:variant>
        <vt:lpwstr>http://1.bp.blogspot.com/_39Pf4v24ows/TRqVY4y1MwI/AAAAAAAACRI/vwB9YceS9SI/s1600/J+Pollock%2527s+studio+web.jpg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MAURA GOZZI</cp:lastModifiedBy>
  <cp:revision>4</cp:revision>
  <cp:lastPrinted>2013-09-25T08:26:00Z</cp:lastPrinted>
  <dcterms:created xsi:type="dcterms:W3CDTF">2017-10-30T13:43:00Z</dcterms:created>
  <dcterms:modified xsi:type="dcterms:W3CDTF">2024-06-03T10:29:00Z</dcterms:modified>
</cp:coreProperties>
</file>